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2E4D" w14:textId="255152AF" w:rsidR="00CC34CA" w:rsidRDefault="00652B31">
      <w:r>
        <w:rPr>
          <w:noProof/>
        </w:rPr>
        <mc:AlternateContent>
          <mc:Choice Requires="wps">
            <w:drawing>
              <wp:anchor distT="0" distB="0" distL="114300" distR="114300" simplePos="0" relativeHeight="251642880" behindDoc="0" locked="0" layoutInCell="1" allowOverlap="1" wp14:anchorId="12D4C927" wp14:editId="51934466">
                <wp:simplePos x="0" y="0"/>
                <wp:positionH relativeFrom="column">
                  <wp:posOffset>-51790</wp:posOffset>
                </wp:positionH>
                <wp:positionV relativeFrom="paragraph">
                  <wp:posOffset>2324636</wp:posOffset>
                </wp:positionV>
                <wp:extent cx="3933825" cy="5842660"/>
                <wp:effectExtent l="0" t="0" r="9525" b="5715"/>
                <wp:wrapNone/>
                <wp:docPr id="3" name="Text Box 3"/>
                <wp:cNvGraphicFramePr/>
                <a:graphic xmlns:a="http://schemas.openxmlformats.org/drawingml/2006/main">
                  <a:graphicData uri="http://schemas.microsoft.com/office/word/2010/wordprocessingShape">
                    <wps:wsp>
                      <wps:cNvSpPr txBox="1"/>
                      <wps:spPr>
                        <a:xfrm>
                          <a:off x="0" y="0"/>
                          <a:ext cx="3933825" cy="5842660"/>
                        </a:xfrm>
                        <a:prstGeom prst="rect">
                          <a:avLst/>
                        </a:prstGeom>
                        <a:solidFill>
                          <a:schemeClr val="lt1"/>
                        </a:solidFill>
                        <a:ln w="6350">
                          <a:noFill/>
                        </a:ln>
                      </wps:spPr>
                      <wps:txbx>
                        <w:txbxContent>
                          <w:p w14:paraId="394C759B" w14:textId="7966CB7B" w:rsidR="004249A7" w:rsidRPr="00785F17" w:rsidRDefault="00652B31" w:rsidP="000818B7">
                            <w:pPr>
                              <w:spacing w:line="320" w:lineRule="exact"/>
                              <w:rPr>
                                <w:rFonts w:ascii="Abadi" w:hAnsi="Abadi" w:cs="Arial"/>
                                <w:b/>
                                <w:bCs/>
                              </w:rPr>
                            </w:pPr>
                            <w:r w:rsidRPr="00785F17">
                              <w:rPr>
                                <w:rFonts w:ascii="Abadi" w:hAnsi="Abadi" w:cs="Arial"/>
                                <w:b/>
                                <w:bCs/>
                              </w:rPr>
                              <w:t>What we’ve done:</w:t>
                            </w:r>
                          </w:p>
                          <w:p w14:paraId="34345BDD" w14:textId="52E59614" w:rsidR="00652B31" w:rsidRPr="00652B31" w:rsidRDefault="00652B31" w:rsidP="000818B7">
                            <w:pPr>
                              <w:spacing w:line="320" w:lineRule="exact"/>
                              <w:rPr>
                                <w:rFonts w:ascii="Abadi" w:hAnsi="Abadi" w:cs="Arial"/>
                              </w:rPr>
                            </w:pPr>
                          </w:p>
                          <w:p w14:paraId="4A207772" w14:textId="78523C8B" w:rsidR="00652B31" w:rsidRDefault="00652B31" w:rsidP="00652B31">
                            <w:pPr>
                              <w:spacing w:line="320" w:lineRule="exact"/>
                              <w:rPr>
                                <w:rFonts w:ascii="Abadi" w:hAnsi="Abadi" w:cs="Arial"/>
                              </w:rPr>
                            </w:pPr>
                            <w:r w:rsidRPr="00652B31">
                              <w:rPr>
                                <w:rFonts w:ascii="Abadi" w:hAnsi="Abadi" w:cs="Arial"/>
                              </w:rPr>
                              <w:t>-</w:t>
                            </w:r>
                            <w:r w:rsidRPr="00652B31">
                              <w:rPr>
                                <w:rFonts w:ascii="Abadi" w:hAnsi="Abadi" w:cs="Arial"/>
                              </w:rPr>
                              <w:t xml:space="preserve">Lead by your local PC Jesse Buckingham, your local SNT and colleagues from Matlock and Bakewell attended Ashbourne and the surrounding area to conduct high visibility mobile patrols with the goal of targeting potential drunk drivers in hotspot areas. The team will continue to conduct random regular patrols through these areas to help tackle the </w:t>
                            </w:r>
                            <w:r w:rsidRPr="00652B31">
                              <w:rPr>
                                <w:rFonts w:ascii="Abadi" w:hAnsi="Abadi" w:cs="Arial"/>
                              </w:rPr>
                              <w:t>issue and</w:t>
                            </w:r>
                            <w:r w:rsidRPr="00652B31">
                              <w:rPr>
                                <w:rFonts w:ascii="Abadi" w:hAnsi="Abadi" w:cs="Arial"/>
                              </w:rPr>
                              <w:t xml:space="preserve"> will continue to raise awareness throughout the communities.</w:t>
                            </w:r>
                          </w:p>
                          <w:p w14:paraId="6B686B92" w14:textId="61AAA44E" w:rsidR="00652B31" w:rsidRDefault="00652B31" w:rsidP="00652B31">
                            <w:pPr>
                              <w:spacing w:line="320" w:lineRule="exact"/>
                              <w:rPr>
                                <w:rFonts w:ascii="Abadi" w:hAnsi="Abadi" w:cs="Arial"/>
                              </w:rPr>
                            </w:pPr>
                          </w:p>
                          <w:p w14:paraId="20AA71F1" w14:textId="1C9402B7" w:rsidR="00652B31" w:rsidRDefault="00652B31" w:rsidP="00652B31">
                            <w:pPr>
                              <w:spacing w:line="320" w:lineRule="exact"/>
                              <w:rPr>
                                <w:rFonts w:ascii="Abadi" w:hAnsi="Abadi" w:cs="Arial"/>
                              </w:rPr>
                            </w:pPr>
                            <w:r>
                              <w:rPr>
                                <w:rFonts w:ascii="Abadi" w:hAnsi="Abadi" w:cs="Arial"/>
                              </w:rPr>
                              <w:t>-Storm Boelo has not deterred your local SNT from conducting their foot patrol duties. With the change in staffing, PC Buckingham and PCSO Coupland have both been out and about, speaking to local businesses and members of the community to engage with the public and listen to any concerns raised.</w:t>
                            </w:r>
                          </w:p>
                          <w:p w14:paraId="212DFC41" w14:textId="77777777" w:rsidR="00652B31" w:rsidRDefault="00652B31" w:rsidP="00652B31">
                            <w:pPr>
                              <w:spacing w:line="320" w:lineRule="exact"/>
                              <w:rPr>
                                <w:rFonts w:ascii="Abadi" w:hAnsi="Abadi" w:cs="Arial"/>
                              </w:rPr>
                            </w:pPr>
                          </w:p>
                          <w:p w14:paraId="4FCA377C" w14:textId="1AC5A1EC" w:rsidR="00652B31" w:rsidRDefault="00652B31" w:rsidP="00652B31">
                            <w:pPr>
                              <w:spacing w:line="320" w:lineRule="exact"/>
                              <w:rPr>
                                <w:rFonts w:ascii="Abadi" w:hAnsi="Abadi" w:cs="Arial"/>
                              </w:rPr>
                            </w:pPr>
                            <w:r>
                              <w:rPr>
                                <w:rFonts w:ascii="Abadi" w:hAnsi="Abadi" w:cs="Arial"/>
                              </w:rPr>
                              <w:t xml:space="preserve">-Vandalism and Anti-social behaviour in Shawcroft toilets and around Ashbourne </w:t>
                            </w:r>
                            <w:proofErr w:type="gramStart"/>
                            <w:r>
                              <w:rPr>
                                <w:rFonts w:ascii="Abadi" w:hAnsi="Abadi" w:cs="Arial"/>
                              </w:rPr>
                              <w:t>has</w:t>
                            </w:r>
                            <w:proofErr w:type="gramEnd"/>
                            <w:r>
                              <w:rPr>
                                <w:rFonts w:ascii="Abadi" w:hAnsi="Abadi" w:cs="Arial"/>
                              </w:rPr>
                              <w:t xml:space="preserve"> been an ongoing issue for quite some time now. However, with the help of local Schools and community figures, your local Officers have recently been able to Identify several of the groups who are involved in this behaviour. Those named have been spoken to, with the main offenders being issued community service.</w:t>
                            </w:r>
                          </w:p>
                          <w:p w14:paraId="5C9DB688" w14:textId="77777777" w:rsidR="00652B31" w:rsidRDefault="00652B31" w:rsidP="00652B31">
                            <w:pPr>
                              <w:spacing w:line="320" w:lineRule="exact"/>
                              <w:rPr>
                                <w:rFonts w:ascii="Abadi" w:hAnsi="Abadi" w:cs="Arial"/>
                              </w:rPr>
                            </w:pPr>
                          </w:p>
                          <w:p w14:paraId="5A1BE984" w14:textId="666F7853" w:rsidR="00652B31" w:rsidRPr="00652B31" w:rsidRDefault="00652B31" w:rsidP="00652B31">
                            <w:pPr>
                              <w:spacing w:line="320" w:lineRule="exact"/>
                              <w:rPr>
                                <w:rFonts w:ascii="Abadi" w:hAnsi="Abadi"/>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D4C927" id="_x0000_t202" coordsize="21600,21600" o:spt="202" path="m,l,21600r21600,l21600,xe">
                <v:stroke joinstyle="miter"/>
                <v:path gradientshapeok="t" o:connecttype="rect"/>
              </v:shapetype>
              <v:shape id="Text Box 3" o:spid="_x0000_s1026" type="#_x0000_t202" style="position:absolute;margin-left:-4.1pt;margin-top:183.05pt;width:309.75pt;height:460.05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" fillcolor="white [3201]" stroked="f" strokeweight=".5pt">
                <v:textbox>
                  <w:txbxContent>
                    <w:p w14:paraId="394C759B" w14:textId="7966CB7B" w:rsidR="004249A7" w:rsidRPr="00785F17" w:rsidRDefault="00652B31" w:rsidP="000818B7">
                      <w:pPr>
                        <w:spacing w:line="320" w:lineRule="exact"/>
                        <w:rPr>
                          <w:rFonts w:ascii="Abadi" w:hAnsi="Abadi" w:cs="Arial"/>
                          <w:b/>
                          <w:bCs/>
                        </w:rPr>
                      </w:pPr>
                      <w:r w:rsidRPr="00785F17">
                        <w:rPr>
                          <w:rFonts w:ascii="Abadi" w:hAnsi="Abadi" w:cs="Arial"/>
                          <w:b/>
                          <w:bCs/>
                        </w:rPr>
                        <w:t>What we’ve done:</w:t>
                      </w:r>
                    </w:p>
                    <w:p w14:paraId="34345BDD" w14:textId="52E59614" w:rsidR="00652B31" w:rsidRPr="00652B31" w:rsidRDefault="00652B31" w:rsidP="000818B7">
                      <w:pPr>
                        <w:spacing w:line="320" w:lineRule="exact"/>
                        <w:rPr>
                          <w:rFonts w:ascii="Abadi" w:hAnsi="Abadi" w:cs="Arial"/>
                        </w:rPr>
                      </w:pPr>
                    </w:p>
                    <w:p w14:paraId="4A207772" w14:textId="78523C8B" w:rsidR="00652B31" w:rsidRDefault="00652B31" w:rsidP="00652B31">
                      <w:pPr>
                        <w:spacing w:line="320" w:lineRule="exact"/>
                        <w:rPr>
                          <w:rFonts w:ascii="Abadi" w:hAnsi="Abadi" w:cs="Arial"/>
                        </w:rPr>
                      </w:pPr>
                      <w:r w:rsidRPr="00652B31">
                        <w:rPr>
                          <w:rFonts w:ascii="Abadi" w:hAnsi="Abadi" w:cs="Arial"/>
                        </w:rPr>
                        <w:t>-</w:t>
                      </w:r>
                      <w:r w:rsidRPr="00652B31">
                        <w:rPr>
                          <w:rFonts w:ascii="Abadi" w:hAnsi="Abadi" w:cs="Arial"/>
                        </w:rPr>
                        <w:t xml:space="preserve">Lead by your local PC Jesse Buckingham, your local SNT and colleagues from Matlock and Bakewell attended Ashbourne and the surrounding area to conduct high visibility mobile patrols with the goal of targeting potential drunk drivers in hotspot areas. The team will continue to conduct random regular patrols through these areas to help tackle the </w:t>
                      </w:r>
                      <w:r w:rsidRPr="00652B31">
                        <w:rPr>
                          <w:rFonts w:ascii="Abadi" w:hAnsi="Abadi" w:cs="Arial"/>
                        </w:rPr>
                        <w:t>issue and</w:t>
                      </w:r>
                      <w:r w:rsidRPr="00652B31">
                        <w:rPr>
                          <w:rFonts w:ascii="Abadi" w:hAnsi="Abadi" w:cs="Arial"/>
                        </w:rPr>
                        <w:t xml:space="preserve"> will continue to raise awareness throughout the communities.</w:t>
                      </w:r>
                    </w:p>
                    <w:p w14:paraId="6B686B92" w14:textId="61AAA44E" w:rsidR="00652B31" w:rsidRDefault="00652B31" w:rsidP="00652B31">
                      <w:pPr>
                        <w:spacing w:line="320" w:lineRule="exact"/>
                        <w:rPr>
                          <w:rFonts w:ascii="Abadi" w:hAnsi="Abadi" w:cs="Arial"/>
                        </w:rPr>
                      </w:pPr>
                    </w:p>
                    <w:p w14:paraId="20AA71F1" w14:textId="1C9402B7" w:rsidR="00652B31" w:rsidRDefault="00652B31" w:rsidP="00652B31">
                      <w:pPr>
                        <w:spacing w:line="320" w:lineRule="exact"/>
                        <w:rPr>
                          <w:rFonts w:ascii="Abadi" w:hAnsi="Abadi" w:cs="Arial"/>
                        </w:rPr>
                      </w:pPr>
                      <w:r>
                        <w:rPr>
                          <w:rFonts w:ascii="Abadi" w:hAnsi="Abadi" w:cs="Arial"/>
                        </w:rPr>
                        <w:t>-Storm Boelo has not deterred your local SNT from conducting their foot patrol duties. With the change in staffing, PC Buckingham and PCSO Coupland have both been out and about, speaking to local businesses and members of the community to engage with the public and listen to any concerns raised.</w:t>
                      </w:r>
                    </w:p>
                    <w:p w14:paraId="212DFC41" w14:textId="77777777" w:rsidR="00652B31" w:rsidRDefault="00652B31" w:rsidP="00652B31">
                      <w:pPr>
                        <w:spacing w:line="320" w:lineRule="exact"/>
                        <w:rPr>
                          <w:rFonts w:ascii="Abadi" w:hAnsi="Abadi" w:cs="Arial"/>
                        </w:rPr>
                      </w:pPr>
                    </w:p>
                    <w:p w14:paraId="4FCA377C" w14:textId="1AC5A1EC" w:rsidR="00652B31" w:rsidRDefault="00652B31" w:rsidP="00652B31">
                      <w:pPr>
                        <w:spacing w:line="320" w:lineRule="exact"/>
                        <w:rPr>
                          <w:rFonts w:ascii="Abadi" w:hAnsi="Abadi" w:cs="Arial"/>
                        </w:rPr>
                      </w:pPr>
                      <w:r>
                        <w:rPr>
                          <w:rFonts w:ascii="Abadi" w:hAnsi="Abadi" w:cs="Arial"/>
                        </w:rPr>
                        <w:t xml:space="preserve">-Vandalism and Anti-social behaviour in Shawcroft toilets and around Ashbourne </w:t>
                      </w:r>
                      <w:proofErr w:type="gramStart"/>
                      <w:r>
                        <w:rPr>
                          <w:rFonts w:ascii="Abadi" w:hAnsi="Abadi" w:cs="Arial"/>
                        </w:rPr>
                        <w:t>has</w:t>
                      </w:r>
                      <w:proofErr w:type="gramEnd"/>
                      <w:r>
                        <w:rPr>
                          <w:rFonts w:ascii="Abadi" w:hAnsi="Abadi" w:cs="Arial"/>
                        </w:rPr>
                        <w:t xml:space="preserve"> been an ongoing issue for quite some time now. However, with the help of local Schools and community figures, your local Officers have recently been able to Identify several of the groups who are involved in this behaviour. Those named have been spoken to, with the main offenders being issued community service.</w:t>
                      </w:r>
                    </w:p>
                    <w:p w14:paraId="5C9DB688" w14:textId="77777777" w:rsidR="00652B31" w:rsidRDefault="00652B31" w:rsidP="00652B31">
                      <w:pPr>
                        <w:spacing w:line="320" w:lineRule="exact"/>
                        <w:rPr>
                          <w:rFonts w:ascii="Abadi" w:hAnsi="Abadi" w:cs="Arial"/>
                        </w:rPr>
                      </w:pPr>
                    </w:p>
                    <w:p w14:paraId="5A1BE984" w14:textId="666F7853" w:rsidR="00652B31" w:rsidRPr="00652B31" w:rsidRDefault="00652B31" w:rsidP="00652B31">
                      <w:pPr>
                        <w:spacing w:line="320" w:lineRule="exact"/>
                        <w:rPr>
                          <w:rFonts w:ascii="Abadi" w:hAnsi="Abadi"/>
                          <w14:textOutline w14:w="9525" w14:cap="rnd" w14:cmpd="sng" w14:algn="ctr">
                            <w14:solidFill>
                              <w14:srgbClr w14:val="000000"/>
                            </w14:solidFill>
                            <w14:prstDash w14:val="solid"/>
                            <w14:bevel/>
                          </w14:textOutline>
                        </w:rPr>
                      </w:pPr>
                    </w:p>
                  </w:txbxContent>
                </v:textbox>
              </v:shape>
            </w:pict>
          </mc:Fallback>
        </mc:AlternateContent>
      </w:r>
      <w:r w:rsidR="002D3A0E">
        <w:rPr>
          <w:noProof/>
        </w:rPr>
        <mc:AlternateContent>
          <mc:Choice Requires="wps">
            <w:drawing>
              <wp:anchor distT="0" distB="0" distL="114300" distR="114300" simplePos="0" relativeHeight="251648000" behindDoc="0" locked="0" layoutInCell="1" allowOverlap="1" wp14:anchorId="3EFD20D5" wp14:editId="3E72D803">
                <wp:simplePos x="0" y="0"/>
                <wp:positionH relativeFrom="column">
                  <wp:posOffset>4126023</wp:posOffset>
                </wp:positionH>
                <wp:positionV relativeFrom="paragraph">
                  <wp:posOffset>2409973</wp:posOffset>
                </wp:positionV>
                <wp:extent cx="2374605" cy="51339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374605" cy="5133975"/>
                        </a:xfrm>
                        <a:prstGeom prst="rect">
                          <a:avLst/>
                        </a:prstGeom>
                        <a:noFill/>
                        <a:ln w="6350">
                          <a:noFill/>
                        </a:ln>
                      </wps:spPr>
                      <wps:txbx>
                        <w:txbxContent>
                          <w:p w14:paraId="4D892B85" w14:textId="2AA47FE8" w:rsidR="00DC3616" w:rsidRPr="0051613F" w:rsidRDefault="004D0787" w:rsidP="00DC3616">
                            <w:pPr>
                              <w:spacing w:line="360" w:lineRule="exact"/>
                              <w:rPr>
                                <w:b/>
                                <w:bCs/>
                                <w:u w:val="single"/>
                              </w:rPr>
                            </w:pPr>
                            <w:r w:rsidRPr="0051613F">
                              <w:rPr>
                                <w:b/>
                                <w:bCs/>
                                <w:u w:val="single"/>
                              </w:rPr>
                              <w:t>November Meet</w:t>
                            </w:r>
                            <w:r w:rsidR="00AF065E">
                              <w:rPr>
                                <w:b/>
                                <w:bCs/>
                                <w:u w:val="single"/>
                              </w:rPr>
                              <w:t>ing</w:t>
                            </w:r>
                            <w:r w:rsidRPr="0051613F">
                              <w:rPr>
                                <w:b/>
                                <w:bCs/>
                                <w:u w:val="single"/>
                              </w:rPr>
                              <w:t xml:space="preserve"> Dates:</w:t>
                            </w:r>
                          </w:p>
                          <w:p w14:paraId="16160431" w14:textId="5E441D7F"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5th</w:t>
                            </w:r>
                            <w:r w:rsidRPr="004D0787">
                              <w:rPr>
                                <w:rFonts w:ascii="Abadi" w:hAnsi="Abadi"/>
                                <w:sz w:val="18"/>
                                <w:szCs w:val="18"/>
                              </w:rPr>
                              <w:t xml:space="preserve"> 12:30-13:30 Ashbourne Market  </w:t>
                            </w:r>
                          </w:p>
                          <w:p w14:paraId="3DF903BC" w14:textId="3610802D"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8th</w:t>
                            </w:r>
                            <w:r w:rsidRPr="004D0787">
                              <w:rPr>
                                <w:rFonts w:ascii="Abadi" w:hAnsi="Abadi"/>
                                <w:sz w:val="18"/>
                                <w:szCs w:val="18"/>
                              </w:rPr>
                              <w:t xml:space="preserve"> 10:</w:t>
                            </w:r>
                            <w:r w:rsidR="004D0787" w:rsidRPr="004D0787">
                              <w:rPr>
                                <w:rFonts w:ascii="Abadi" w:hAnsi="Abadi"/>
                                <w:sz w:val="18"/>
                                <w:szCs w:val="18"/>
                              </w:rPr>
                              <w:t>00</w:t>
                            </w:r>
                            <w:r w:rsidRPr="004D0787">
                              <w:rPr>
                                <w:rFonts w:ascii="Abadi" w:hAnsi="Abadi"/>
                                <w:sz w:val="18"/>
                                <w:szCs w:val="18"/>
                              </w:rPr>
                              <w:t xml:space="preserve">-12:00 Ashbourne Remembrance Parade </w:t>
                            </w:r>
                          </w:p>
                          <w:p w14:paraId="2DB11DB6" w14:textId="3EE6A6CF" w:rsidR="00DC3616" w:rsidRPr="004D0787" w:rsidRDefault="00DC3616" w:rsidP="00DC3616">
                            <w:pPr>
                              <w:spacing w:line="360" w:lineRule="exact"/>
                              <w:rPr>
                                <w:rFonts w:ascii="Abadi" w:hAnsi="Abadi"/>
                                <w:sz w:val="18"/>
                                <w:szCs w:val="18"/>
                              </w:rPr>
                            </w:pPr>
                            <w:r w:rsidRPr="0051613F">
                              <w:rPr>
                                <w:rFonts w:ascii="Abadi" w:hAnsi="Abadi"/>
                                <w:b/>
                                <w:bCs/>
                                <w:sz w:val="18"/>
                                <w:szCs w:val="18"/>
                                <w:u w:val="single"/>
                              </w:rPr>
                              <w:t>29th</w:t>
                            </w:r>
                            <w:r w:rsidRPr="004D0787">
                              <w:rPr>
                                <w:rFonts w:ascii="Abadi" w:hAnsi="Abadi"/>
                                <w:sz w:val="18"/>
                                <w:szCs w:val="18"/>
                              </w:rPr>
                              <w:t xml:space="preserve"> 10:00-11:00 Hulland Ward Farm Shop </w:t>
                            </w:r>
                          </w:p>
                          <w:p w14:paraId="3850E6C2" w14:textId="51AFCB14"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21st</w:t>
                            </w:r>
                            <w:r w:rsidRPr="004D0787">
                              <w:rPr>
                                <w:rFonts w:ascii="Abadi" w:hAnsi="Abadi"/>
                                <w:sz w:val="18"/>
                                <w:szCs w:val="18"/>
                              </w:rPr>
                              <w:t xml:space="preserve"> 11:00-12:00 </w:t>
                            </w:r>
                            <w:proofErr w:type="spellStart"/>
                            <w:r w:rsidRPr="004D0787">
                              <w:rPr>
                                <w:rFonts w:ascii="Abadi" w:hAnsi="Abadi"/>
                                <w:sz w:val="18"/>
                                <w:szCs w:val="18"/>
                              </w:rPr>
                              <w:t>Doveridge</w:t>
                            </w:r>
                            <w:proofErr w:type="spellEnd"/>
                            <w:r w:rsidRPr="004D0787">
                              <w:rPr>
                                <w:rFonts w:ascii="Abadi" w:hAnsi="Abadi"/>
                                <w:sz w:val="18"/>
                                <w:szCs w:val="18"/>
                              </w:rPr>
                              <w:t xml:space="preserve"> Village Hall (Bike Marking Event) </w:t>
                            </w:r>
                          </w:p>
                          <w:p w14:paraId="3CF9D86B" w14:textId="281C11C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22nd</w:t>
                            </w:r>
                            <w:r w:rsidRPr="004D0787">
                              <w:rPr>
                                <w:rFonts w:ascii="Abadi" w:hAnsi="Abadi"/>
                                <w:sz w:val="18"/>
                                <w:szCs w:val="18"/>
                              </w:rPr>
                              <w:t xml:space="preserve"> 10:00-11:00 Brailsford C of E School (Bike Marking Event) </w:t>
                            </w:r>
                          </w:p>
                          <w:p w14:paraId="488DB7D4" w14:textId="49E0D10C"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25th</w:t>
                            </w:r>
                            <w:r w:rsidRPr="004D0787">
                              <w:rPr>
                                <w:rFonts w:ascii="Abadi" w:hAnsi="Abadi"/>
                                <w:sz w:val="18"/>
                                <w:szCs w:val="18"/>
                              </w:rPr>
                              <w:t xml:space="preserve"> 10:00-11:00 Marston Montgomery St Giles' Church community catchup</w:t>
                            </w:r>
                            <w:r w:rsidR="004D0787" w:rsidRPr="004D0787">
                              <w:rPr>
                                <w:rFonts w:ascii="Abadi" w:hAnsi="Abadi"/>
                                <w:sz w:val="18"/>
                                <w:szCs w:val="18"/>
                              </w:rPr>
                              <w:t>.</w:t>
                            </w:r>
                          </w:p>
                          <w:p w14:paraId="698338ED" w14:textId="64CA823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26th</w:t>
                            </w:r>
                            <w:r w:rsidRPr="004D0787">
                              <w:rPr>
                                <w:rFonts w:ascii="Abadi" w:hAnsi="Abadi"/>
                                <w:sz w:val="18"/>
                                <w:szCs w:val="18"/>
                              </w:rPr>
                              <w:t xml:space="preserve"> 10:00-11:00 Ashbourne Market</w:t>
                            </w:r>
                            <w:r w:rsidR="004D0787" w:rsidRPr="004D0787">
                              <w:rPr>
                                <w:rFonts w:ascii="Abadi" w:hAnsi="Abadi"/>
                                <w:sz w:val="18"/>
                                <w:szCs w:val="18"/>
                              </w:rPr>
                              <w:t>.</w:t>
                            </w:r>
                          </w:p>
                          <w:p w14:paraId="5EB27A34" w14:textId="67B6603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27th</w:t>
                            </w:r>
                            <w:r w:rsidRPr="004D0787">
                              <w:rPr>
                                <w:rFonts w:ascii="Abadi" w:hAnsi="Abadi"/>
                                <w:sz w:val="18"/>
                                <w:szCs w:val="18"/>
                              </w:rPr>
                              <w:t xml:space="preserve"> 10:00-11:00 </w:t>
                            </w:r>
                            <w:proofErr w:type="spellStart"/>
                            <w:r w:rsidRPr="004D0787">
                              <w:rPr>
                                <w:rFonts w:ascii="Abadi" w:hAnsi="Abadi"/>
                                <w:sz w:val="18"/>
                                <w:szCs w:val="18"/>
                              </w:rPr>
                              <w:t>Tissington</w:t>
                            </w:r>
                            <w:proofErr w:type="spellEnd"/>
                            <w:r w:rsidRPr="004D0787">
                              <w:rPr>
                                <w:rFonts w:ascii="Abadi" w:hAnsi="Abadi"/>
                                <w:sz w:val="18"/>
                                <w:szCs w:val="18"/>
                              </w:rPr>
                              <w:t xml:space="preserve"> Herbert's Fine English Tea Rooms, Community Catch Up</w:t>
                            </w:r>
                            <w:r w:rsidR="004D0787" w:rsidRPr="004D0787">
                              <w:rPr>
                                <w:rFonts w:ascii="Abadi" w:hAnsi="Abadi"/>
                                <w:sz w:val="18"/>
                                <w:szCs w:val="18"/>
                              </w:rPr>
                              <w:t>.</w:t>
                            </w:r>
                          </w:p>
                          <w:p w14:paraId="0A81B2CD" w14:textId="56B52453" w:rsidR="00DC3616" w:rsidRDefault="00DC3616" w:rsidP="00DC3616">
                            <w:pPr>
                              <w:spacing w:line="360" w:lineRule="exact"/>
                              <w:rPr>
                                <w:sz w:val="18"/>
                                <w:szCs w:val="18"/>
                              </w:rPr>
                            </w:pPr>
                            <w:r w:rsidRPr="0051613F">
                              <w:rPr>
                                <w:b/>
                                <w:bCs/>
                                <w:sz w:val="18"/>
                                <w:szCs w:val="18"/>
                                <w:u w:val="single"/>
                              </w:rPr>
                              <w:t>30th</w:t>
                            </w:r>
                            <w:r w:rsidRPr="004D0787">
                              <w:rPr>
                                <w:sz w:val="18"/>
                                <w:szCs w:val="18"/>
                              </w:rPr>
                              <w:t xml:space="preserve"> 13:00-14:00 Carsington St Margaret's Church Community Catch Up</w:t>
                            </w:r>
                            <w:r w:rsidR="004D0787">
                              <w:rPr>
                                <w:sz w:val="18"/>
                                <w:szCs w:val="18"/>
                              </w:rPr>
                              <w:t>.</w:t>
                            </w:r>
                          </w:p>
                          <w:p w14:paraId="5F88C3BB" w14:textId="4D0C6169" w:rsidR="00AF065E" w:rsidRPr="004D0787" w:rsidRDefault="00AF065E" w:rsidP="00DC3616">
                            <w:pPr>
                              <w:spacing w:line="360" w:lineRule="exact"/>
                              <w:rPr>
                                <w:sz w:val="18"/>
                                <w:szCs w:val="18"/>
                              </w:rPr>
                            </w:pPr>
                          </w:p>
                          <w:p w14:paraId="0EFA6B5B" w14:textId="77777777" w:rsidR="00DA45EC" w:rsidRPr="00DC3616" w:rsidRDefault="00DA45EC" w:rsidP="00DA45EC">
                            <w:pPr>
                              <w:spacing w:line="360" w:lineRule="exact"/>
                              <w:rPr>
                                <w:sz w:val="16"/>
                                <w:szCs w:val="16"/>
                              </w:rPr>
                            </w:pPr>
                          </w:p>
                          <w:p w14:paraId="37F52C8B" w14:textId="77777777" w:rsidR="004249A7" w:rsidRPr="00DC3616" w:rsidRDefault="004249A7" w:rsidP="006C2F68">
                            <w:pPr>
                              <w:autoSpaceDE w:val="0"/>
                              <w:autoSpaceDN w:val="0"/>
                              <w:adjustRightInd w:val="0"/>
                              <w:ind w:right="-386"/>
                              <w:rPr>
                                <w:rFonts w:ascii="Ubuntu" w:hAnsi="Ubuntu" w:cs="Ubuntu"/>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D20D5" id="Text Box 4" o:spid="_x0000_s1027" type="#_x0000_t202" style="position:absolute;margin-left:324.9pt;margin-top:189.75pt;width:187pt;height:404.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wDGg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" filled="f" stroked="f" strokeweight=".5pt">
                <v:textbox>
                  <w:txbxContent>
                    <w:p w14:paraId="4D892B85" w14:textId="2AA47FE8" w:rsidR="00DC3616" w:rsidRPr="0051613F" w:rsidRDefault="004D0787" w:rsidP="00DC3616">
                      <w:pPr>
                        <w:spacing w:line="360" w:lineRule="exact"/>
                        <w:rPr>
                          <w:b/>
                          <w:bCs/>
                          <w:u w:val="single"/>
                        </w:rPr>
                      </w:pPr>
                      <w:r w:rsidRPr="0051613F">
                        <w:rPr>
                          <w:b/>
                          <w:bCs/>
                          <w:u w:val="single"/>
                        </w:rPr>
                        <w:t>November Meet</w:t>
                      </w:r>
                      <w:r w:rsidR="00AF065E">
                        <w:rPr>
                          <w:b/>
                          <w:bCs/>
                          <w:u w:val="single"/>
                        </w:rPr>
                        <w:t>ing</w:t>
                      </w:r>
                      <w:r w:rsidRPr="0051613F">
                        <w:rPr>
                          <w:b/>
                          <w:bCs/>
                          <w:u w:val="single"/>
                        </w:rPr>
                        <w:t xml:space="preserve"> Dates:</w:t>
                      </w:r>
                    </w:p>
                    <w:p w14:paraId="16160431" w14:textId="5E441D7F"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5th</w:t>
                      </w:r>
                      <w:r w:rsidRPr="004D0787">
                        <w:rPr>
                          <w:rFonts w:ascii="Abadi" w:hAnsi="Abadi"/>
                          <w:sz w:val="18"/>
                          <w:szCs w:val="18"/>
                        </w:rPr>
                        <w:t xml:space="preserve"> 12:30-13:30 Ashbourne Market  </w:t>
                      </w:r>
                    </w:p>
                    <w:p w14:paraId="3DF903BC" w14:textId="3610802D"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8th</w:t>
                      </w:r>
                      <w:r w:rsidRPr="004D0787">
                        <w:rPr>
                          <w:rFonts w:ascii="Abadi" w:hAnsi="Abadi"/>
                          <w:sz w:val="18"/>
                          <w:szCs w:val="18"/>
                        </w:rPr>
                        <w:t xml:space="preserve"> 10:</w:t>
                      </w:r>
                      <w:r w:rsidR="004D0787" w:rsidRPr="004D0787">
                        <w:rPr>
                          <w:rFonts w:ascii="Abadi" w:hAnsi="Abadi"/>
                          <w:sz w:val="18"/>
                          <w:szCs w:val="18"/>
                        </w:rPr>
                        <w:t>00</w:t>
                      </w:r>
                      <w:r w:rsidRPr="004D0787">
                        <w:rPr>
                          <w:rFonts w:ascii="Abadi" w:hAnsi="Abadi"/>
                          <w:sz w:val="18"/>
                          <w:szCs w:val="18"/>
                        </w:rPr>
                        <w:t xml:space="preserve">-12:00 Ashbourne Remembrance Parade </w:t>
                      </w:r>
                    </w:p>
                    <w:p w14:paraId="2DB11DB6" w14:textId="3EE6A6CF" w:rsidR="00DC3616" w:rsidRPr="004D0787" w:rsidRDefault="00DC3616" w:rsidP="00DC3616">
                      <w:pPr>
                        <w:spacing w:line="360" w:lineRule="exact"/>
                        <w:rPr>
                          <w:rFonts w:ascii="Abadi" w:hAnsi="Abadi"/>
                          <w:sz w:val="18"/>
                          <w:szCs w:val="18"/>
                        </w:rPr>
                      </w:pPr>
                      <w:r w:rsidRPr="0051613F">
                        <w:rPr>
                          <w:rFonts w:ascii="Abadi" w:hAnsi="Abadi"/>
                          <w:b/>
                          <w:bCs/>
                          <w:sz w:val="18"/>
                          <w:szCs w:val="18"/>
                          <w:u w:val="single"/>
                        </w:rPr>
                        <w:t>29th</w:t>
                      </w:r>
                      <w:r w:rsidRPr="004D0787">
                        <w:rPr>
                          <w:rFonts w:ascii="Abadi" w:hAnsi="Abadi"/>
                          <w:sz w:val="18"/>
                          <w:szCs w:val="18"/>
                        </w:rPr>
                        <w:t xml:space="preserve"> 10:00-11:00 Hulland Ward Farm Shop </w:t>
                      </w:r>
                    </w:p>
                    <w:p w14:paraId="3850E6C2" w14:textId="51AFCB14"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21st</w:t>
                      </w:r>
                      <w:r w:rsidRPr="004D0787">
                        <w:rPr>
                          <w:rFonts w:ascii="Abadi" w:hAnsi="Abadi"/>
                          <w:sz w:val="18"/>
                          <w:szCs w:val="18"/>
                        </w:rPr>
                        <w:t xml:space="preserve"> 11:00-12:00 </w:t>
                      </w:r>
                      <w:proofErr w:type="spellStart"/>
                      <w:r w:rsidRPr="004D0787">
                        <w:rPr>
                          <w:rFonts w:ascii="Abadi" w:hAnsi="Abadi"/>
                          <w:sz w:val="18"/>
                          <w:szCs w:val="18"/>
                        </w:rPr>
                        <w:t>Doveridge</w:t>
                      </w:r>
                      <w:proofErr w:type="spellEnd"/>
                      <w:r w:rsidRPr="004D0787">
                        <w:rPr>
                          <w:rFonts w:ascii="Abadi" w:hAnsi="Abadi"/>
                          <w:sz w:val="18"/>
                          <w:szCs w:val="18"/>
                        </w:rPr>
                        <w:t xml:space="preserve"> Village Hall (Bike Marking Event) </w:t>
                      </w:r>
                    </w:p>
                    <w:p w14:paraId="3CF9D86B" w14:textId="281C11C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22nd</w:t>
                      </w:r>
                      <w:r w:rsidRPr="004D0787">
                        <w:rPr>
                          <w:rFonts w:ascii="Abadi" w:hAnsi="Abadi"/>
                          <w:sz w:val="18"/>
                          <w:szCs w:val="18"/>
                        </w:rPr>
                        <w:t xml:space="preserve"> 10:00-11:00 Brailsford C of E School (Bike Marking Event) </w:t>
                      </w:r>
                    </w:p>
                    <w:p w14:paraId="488DB7D4" w14:textId="49E0D10C"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25th</w:t>
                      </w:r>
                      <w:r w:rsidRPr="004D0787">
                        <w:rPr>
                          <w:rFonts w:ascii="Abadi" w:hAnsi="Abadi"/>
                          <w:sz w:val="18"/>
                          <w:szCs w:val="18"/>
                        </w:rPr>
                        <w:t xml:space="preserve"> 10:00-11:00 Marston Montgomery St Giles' Church community catchup</w:t>
                      </w:r>
                      <w:r w:rsidR="004D0787" w:rsidRPr="004D0787">
                        <w:rPr>
                          <w:rFonts w:ascii="Abadi" w:hAnsi="Abadi"/>
                          <w:sz w:val="18"/>
                          <w:szCs w:val="18"/>
                        </w:rPr>
                        <w:t>.</w:t>
                      </w:r>
                    </w:p>
                    <w:p w14:paraId="698338ED" w14:textId="64CA823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26th</w:t>
                      </w:r>
                      <w:r w:rsidRPr="004D0787">
                        <w:rPr>
                          <w:rFonts w:ascii="Abadi" w:hAnsi="Abadi"/>
                          <w:sz w:val="18"/>
                          <w:szCs w:val="18"/>
                        </w:rPr>
                        <w:t xml:space="preserve"> 10:00-11:00 Ashbourne Market</w:t>
                      </w:r>
                      <w:r w:rsidR="004D0787" w:rsidRPr="004D0787">
                        <w:rPr>
                          <w:rFonts w:ascii="Abadi" w:hAnsi="Abadi"/>
                          <w:sz w:val="18"/>
                          <w:szCs w:val="18"/>
                        </w:rPr>
                        <w:t>.</w:t>
                      </w:r>
                    </w:p>
                    <w:p w14:paraId="5EB27A34" w14:textId="67B66038" w:rsidR="004D0787" w:rsidRPr="004D0787" w:rsidRDefault="00DC3616" w:rsidP="00DC3616">
                      <w:pPr>
                        <w:spacing w:line="360" w:lineRule="exact"/>
                        <w:rPr>
                          <w:rFonts w:ascii="Abadi" w:hAnsi="Abadi"/>
                          <w:sz w:val="18"/>
                          <w:szCs w:val="18"/>
                        </w:rPr>
                      </w:pPr>
                      <w:r w:rsidRPr="0051613F">
                        <w:rPr>
                          <w:rFonts w:ascii="Abadi" w:hAnsi="Abadi"/>
                          <w:b/>
                          <w:bCs/>
                          <w:sz w:val="18"/>
                          <w:szCs w:val="18"/>
                          <w:u w:val="single"/>
                        </w:rPr>
                        <w:t>27th</w:t>
                      </w:r>
                      <w:r w:rsidRPr="004D0787">
                        <w:rPr>
                          <w:rFonts w:ascii="Abadi" w:hAnsi="Abadi"/>
                          <w:sz w:val="18"/>
                          <w:szCs w:val="18"/>
                        </w:rPr>
                        <w:t xml:space="preserve"> 10:00-11:00 </w:t>
                      </w:r>
                      <w:proofErr w:type="spellStart"/>
                      <w:r w:rsidRPr="004D0787">
                        <w:rPr>
                          <w:rFonts w:ascii="Abadi" w:hAnsi="Abadi"/>
                          <w:sz w:val="18"/>
                          <w:szCs w:val="18"/>
                        </w:rPr>
                        <w:t>Tissington</w:t>
                      </w:r>
                      <w:proofErr w:type="spellEnd"/>
                      <w:r w:rsidRPr="004D0787">
                        <w:rPr>
                          <w:rFonts w:ascii="Abadi" w:hAnsi="Abadi"/>
                          <w:sz w:val="18"/>
                          <w:szCs w:val="18"/>
                        </w:rPr>
                        <w:t xml:space="preserve"> Herbert's Fine English Tea Rooms, Community Catch Up</w:t>
                      </w:r>
                      <w:r w:rsidR="004D0787" w:rsidRPr="004D0787">
                        <w:rPr>
                          <w:rFonts w:ascii="Abadi" w:hAnsi="Abadi"/>
                          <w:sz w:val="18"/>
                          <w:szCs w:val="18"/>
                        </w:rPr>
                        <w:t>.</w:t>
                      </w:r>
                    </w:p>
                    <w:p w14:paraId="0A81B2CD" w14:textId="56B52453" w:rsidR="00DC3616" w:rsidRDefault="00DC3616" w:rsidP="00DC3616">
                      <w:pPr>
                        <w:spacing w:line="360" w:lineRule="exact"/>
                        <w:rPr>
                          <w:sz w:val="18"/>
                          <w:szCs w:val="18"/>
                        </w:rPr>
                      </w:pPr>
                      <w:r w:rsidRPr="0051613F">
                        <w:rPr>
                          <w:b/>
                          <w:bCs/>
                          <w:sz w:val="18"/>
                          <w:szCs w:val="18"/>
                          <w:u w:val="single"/>
                        </w:rPr>
                        <w:t>30th</w:t>
                      </w:r>
                      <w:r w:rsidRPr="004D0787">
                        <w:rPr>
                          <w:sz w:val="18"/>
                          <w:szCs w:val="18"/>
                        </w:rPr>
                        <w:t xml:space="preserve"> 13:00-14:00 Carsington St Margaret's Church Community Catch Up</w:t>
                      </w:r>
                      <w:r w:rsidR="004D0787">
                        <w:rPr>
                          <w:sz w:val="18"/>
                          <w:szCs w:val="18"/>
                        </w:rPr>
                        <w:t>.</w:t>
                      </w:r>
                    </w:p>
                    <w:p w14:paraId="5F88C3BB" w14:textId="4D0C6169" w:rsidR="00AF065E" w:rsidRPr="004D0787" w:rsidRDefault="00AF065E" w:rsidP="00DC3616">
                      <w:pPr>
                        <w:spacing w:line="360" w:lineRule="exact"/>
                        <w:rPr>
                          <w:sz w:val="18"/>
                          <w:szCs w:val="18"/>
                        </w:rPr>
                      </w:pPr>
                    </w:p>
                    <w:p w14:paraId="0EFA6B5B" w14:textId="77777777" w:rsidR="00DA45EC" w:rsidRPr="00DC3616" w:rsidRDefault="00DA45EC" w:rsidP="00DA45EC">
                      <w:pPr>
                        <w:spacing w:line="360" w:lineRule="exact"/>
                        <w:rPr>
                          <w:sz w:val="16"/>
                          <w:szCs w:val="16"/>
                        </w:rPr>
                      </w:pPr>
                    </w:p>
                    <w:p w14:paraId="37F52C8B" w14:textId="77777777" w:rsidR="004249A7" w:rsidRPr="00DC3616" w:rsidRDefault="004249A7" w:rsidP="006C2F68">
                      <w:pPr>
                        <w:autoSpaceDE w:val="0"/>
                        <w:autoSpaceDN w:val="0"/>
                        <w:adjustRightInd w:val="0"/>
                        <w:ind w:right="-386"/>
                        <w:rPr>
                          <w:rFonts w:ascii="Ubuntu" w:hAnsi="Ubuntu" w:cs="Ubuntu"/>
                          <w:sz w:val="22"/>
                          <w:szCs w:val="22"/>
                        </w:rPr>
                      </w:pPr>
                    </w:p>
                  </w:txbxContent>
                </v:textbox>
              </v:shape>
            </w:pict>
          </mc:Fallback>
        </mc:AlternateContent>
      </w:r>
      <w:r w:rsidR="002D3A0E">
        <w:rPr>
          <w:noProof/>
        </w:rPr>
        <mc:AlternateContent>
          <mc:Choice Requires="wps">
            <w:drawing>
              <wp:anchor distT="0" distB="0" distL="114300" distR="114300" simplePos="0" relativeHeight="251674624" behindDoc="0" locked="0" layoutInCell="1" allowOverlap="1" wp14:anchorId="65BAE542" wp14:editId="320BFC56">
                <wp:simplePos x="0" y="0"/>
                <wp:positionH relativeFrom="margin">
                  <wp:posOffset>298302</wp:posOffset>
                </wp:positionH>
                <wp:positionV relativeFrom="paragraph">
                  <wp:posOffset>205489</wp:posOffset>
                </wp:positionV>
                <wp:extent cx="6296646" cy="59542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3B171790" w14:textId="030DFCFC" w:rsidR="005A40B4" w:rsidRPr="00306E20" w:rsidRDefault="009A5D3B" w:rsidP="005A40B4">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AE542" id="Text Box 10" o:spid="_x0000_s1028" type="#_x0000_t202" style="position:absolute;margin-left:23.5pt;margin-top:16.2pt;width:495.8pt;height:46.9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" filled="f" stroked="f" strokeweight=".5pt">
                <v:textbox>
                  <w:txbxContent>
                    <w:p w14:paraId="3B171790" w14:textId="030DFCFC" w:rsidR="005A40B4" w:rsidRPr="00306E20" w:rsidRDefault="009A5D3B" w:rsidP="005A40B4">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v:textbox>
                <w10:wrap anchorx="margin"/>
              </v:shape>
            </w:pict>
          </mc:Fallback>
        </mc:AlternateContent>
      </w:r>
      <w:r w:rsidR="002D3A0E">
        <w:rPr>
          <w:noProof/>
        </w:rPr>
        <mc:AlternateContent>
          <mc:Choice Requires="wps">
            <w:drawing>
              <wp:anchor distT="0" distB="0" distL="114300" distR="114300" simplePos="0" relativeHeight="251661312" behindDoc="0" locked="0" layoutInCell="1" allowOverlap="1" wp14:anchorId="1F978759" wp14:editId="7F007068">
                <wp:simplePos x="0" y="0"/>
                <wp:positionH relativeFrom="column">
                  <wp:posOffset>4915535</wp:posOffset>
                </wp:positionH>
                <wp:positionV relativeFrom="paragraph">
                  <wp:posOffset>896723</wp:posOffset>
                </wp:positionV>
                <wp:extent cx="1682115"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682115" cy="314325"/>
                        </a:xfrm>
                        <a:prstGeom prst="rect">
                          <a:avLst/>
                        </a:prstGeom>
                        <a:noFill/>
                        <a:ln w="6350">
                          <a:noFill/>
                        </a:ln>
                      </wps:spPr>
                      <wps:txbx>
                        <w:txbxContent>
                          <w:p w14:paraId="2A4A2E45" w14:textId="3DB60F46" w:rsidR="004249A7" w:rsidRPr="00306E20" w:rsidRDefault="009A5D3B"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November </w:t>
                            </w:r>
                            <w:r w:rsidR="00306E20">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78759" id="Text Box 7" o:spid="_x0000_s1029" type="#_x0000_t202" style="position:absolute;margin-left:387.05pt;margin-top:70.6pt;width:132.4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" filled="f" stroked="f" strokeweight=".5pt">
                <v:textbox>
                  <w:txbxContent>
                    <w:p w14:paraId="2A4A2E45" w14:textId="3DB60F46" w:rsidR="004249A7" w:rsidRPr="00306E20" w:rsidRDefault="009A5D3B" w:rsidP="005C3529">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November </w:t>
                      </w:r>
                      <w:r w:rsidR="00306E20">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xbxContent>
                </v:textbox>
              </v:shape>
            </w:pict>
          </mc:Fallback>
        </mc:AlternateContent>
      </w:r>
      <w:r w:rsidR="005A40B4">
        <w:rPr>
          <w:noProof/>
        </w:rPr>
        <mc:AlternateContent>
          <mc:Choice Requires="wps">
            <w:drawing>
              <wp:anchor distT="0" distB="0" distL="114300" distR="114300" simplePos="0" relativeHeight="251652096" behindDoc="0" locked="0" layoutInCell="1" allowOverlap="1" wp14:anchorId="688324AE" wp14:editId="2EF05493">
                <wp:simplePos x="0" y="0"/>
                <wp:positionH relativeFrom="column">
                  <wp:posOffset>-60325</wp:posOffset>
                </wp:positionH>
                <wp:positionV relativeFrom="paragraph">
                  <wp:posOffset>1330325</wp:posOffset>
                </wp:positionV>
                <wp:extent cx="6648450" cy="619125"/>
                <wp:effectExtent l="0" t="0" r="6350" b="3175"/>
                <wp:wrapNone/>
                <wp:docPr id="5" name="Text Box 5"/>
                <wp:cNvGraphicFramePr/>
                <a:graphic xmlns:a="http://schemas.openxmlformats.org/drawingml/2006/main">
                  <a:graphicData uri="http://schemas.microsoft.com/office/word/2010/wordprocessingShape">
                    <wps:wsp>
                      <wps:cNvSpPr txBox="1"/>
                      <wps:spPr>
                        <a:xfrm>
                          <a:off x="0" y="0"/>
                          <a:ext cx="6648450" cy="619125"/>
                        </a:xfrm>
                        <a:prstGeom prst="rect">
                          <a:avLst/>
                        </a:prstGeom>
                        <a:solidFill>
                          <a:schemeClr val="lt1"/>
                        </a:solidFill>
                        <a:ln w="6350">
                          <a:noFill/>
                        </a:ln>
                      </wps:spPr>
                      <wps:txbx>
                        <w:txbxContent>
                          <w:p w14:paraId="28BA5FF6" w14:textId="456F7D49" w:rsidR="004249A7" w:rsidRPr="009A5D3B" w:rsidRDefault="009A5D3B" w:rsidP="004249A7">
                            <w:pPr>
                              <w:rPr>
                                <w:rFonts w:ascii="Arial" w:hAnsi="Arial" w:cs="Arial"/>
                                <w:sz w:val="56"/>
                                <w:szCs w:val="56"/>
                                <w14:textOutline w14:w="9525" w14:cap="rnd" w14:cmpd="sng" w14:algn="ctr">
                                  <w14:solidFill>
                                    <w14:srgbClr w14:val="000000"/>
                                  </w14:solidFill>
                                  <w14:prstDash w14:val="solid"/>
                                  <w14:bevel/>
                                </w14:textOutline>
                              </w:rPr>
                            </w:pPr>
                            <w:r w:rsidRPr="009A5D3B">
                              <w:rPr>
                                <w:rFonts w:ascii="Arial" w:hAnsi="Arial" w:cs="Arial"/>
                                <w:b/>
                                <w:bCs/>
                                <w:color w:val="243F58"/>
                                <w:sz w:val="56"/>
                                <w:szCs w:val="56"/>
                              </w:rPr>
                              <w:t>The Good, the Bad &amp; the Neighbourly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24AE" id="Text Box 5" o:spid="_x0000_s1030" type="#_x0000_t202" style="position:absolute;margin-left:-4.75pt;margin-top:104.75pt;width:523.5pt;height:4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" fillcolor="white [3201]" stroked="f" strokeweight=".5pt">
                <v:textbox>
                  <w:txbxContent>
                    <w:p w14:paraId="28BA5FF6" w14:textId="456F7D49" w:rsidR="004249A7" w:rsidRPr="009A5D3B" w:rsidRDefault="009A5D3B" w:rsidP="004249A7">
                      <w:pPr>
                        <w:rPr>
                          <w:rFonts w:ascii="Arial" w:hAnsi="Arial" w:cs="Arial"/>
                          <w:sz w:val="56"/>
                          <w:szCs w:val="56"/>
                          <w14:textOutline w14:w="9525" w14:cap="rnd" w14:cmpd="sng" w14:algn="ctr">
                            <w14:solidFill>
                              <w14:srgbClr w14:val="000000"/>
                            </w14:solidFill>
                            <w14:prstDash w14:val="solid"/>
                            <w14:bevel/>
                          </w14:textOutline>
                        </w:rPr>
                      </w:pPr>
                      <w:r w:rsidRPr="009A5D3B">
                        <w:rPr>
                          <w:rFonts w:ascii="Arial" w:hAnsi="Arial" w:cs="Arial"/>
                          <w:b/>
                          <w:bCs/>
                          <w:color w:val="243F58"/>
                          <w:sz w:val="56"/>
                          <w:szCs w:val="56"/>
                        </w:rPr>
                        <w:t>The Good, the Bad &amp; the Neighbourly</w:t>
                      </w:r>
                    </w:p>
                  </w:txbxContent>
                </v:textbox>
              </v:shape>
            </w:pict>
          </mc:Fallback>
        </mc:AlternateContent>
      </w:r>
      <w:r w:rsidR="000818B7">
        <w:rPr>
          <w:noProof/>
        </w:rPr>
        <mc:AlternateContent>
          <mc:Choice Requires="wps">
            <w:drawing>
              <wp:anchor distT="0" distB="0" distL="114300" distR="114300" simplePos="0" relativeHeight="251665408" behindDoc="1" locked="0" layoutInCell="1" allowOverlap="1" wp14:anchorId="0B12160F" wp14:editId="2E3AFD30">
                <wp:simplePos x="0" y="0"/>
                <wp:positionH relativeFrom="column">
                  <wp:posOffset>3997325</wp:posOffset>
                </wp:positionH>
                <wp:positionV relativeFrom="paragraph">
                  <wp:posOffset>2320925</wp:posOffset>
                </wp:positionV>
                <wp:extent cx="2667000" cy="5305425"/>
                <wp:effectExtent l="0" t="0" r="0" b="9525"/>
                <wp:wrapNone/>
                <wp:docPr id="9" name="Rectangle 9"/>
                <wp:cNvGraphicFramePr/>
                <a:graphic xmlns:a="http://schemas.openxmlformats.org/drawingml/2006/main">
                  <a:graphicData uri="http://schemas.microsoft.com/office/word/2010/wordprocessingShape">
                    <wps:wsp>
                      <wps:cNvSpPr/>
                      <wps:spPr>
                        <a:xfrm>
                          <a:off x="0" y="0"/>
                          <a:ext cx="2667000" cy="5305425"/>
                        </a:xfrm>
                        <a:prstGeom prst="rect">
                          <a:avLst/>
                        </a:prstGeom>
                        <a:solidFill>
                          <a:schemeClr val="accent5">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41B3406" id="Rectangle 9" o:spid="_x0000_s1026" style="position:absolute;margin-left:314.75pt;margin-top:182.75pt;width:210pt;height:417.7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" fillcolor="#deeaf6 [664]" stroked="f" strokeweight="1pt"/>
            </w:pict>
          </mc:Fallback>
        </mc:AlternateContent>
      </w:r>
      <w:r w:rsidR="000818B7">
        <w:rPr>
          <w:noProof/>
        </w:rPr>
        <mc:AlternateContent>
          <mc:Choice Requires="wps">
            <w:drawing>
              <wp:anchor distT="0" distB="0" distL="114300" distR="114300" simplePos="0" relativeHeight="251663360" behindDoc="0" locked="0" layoutInCell="1" allowOverlap="1" wp14:anchorId="37D2CB58" wp14:editId="399E9E5D">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4FD45FCA"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2CB58" id="Text Box 8" o:spid="_x0000_s1031" type="#_x0000_t202" style="position:absolute;margin-left:-4.05pt;margin-top:67.25pt;width:335.25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" filled="f" stroked="f" strokeweight=".5pt">
                <v:textbox>
                  <w:txbxContent>
                    <w:p w14:paraId="4FD45FCA"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0818B7">
        <w:rPr>
          <w:noProof/>
        </w:rPr>
        <mc:AlternateContent>
          <mc:Choice Requires="wps">
            <w:drawing>
              <wp:anchor distT="0" distB="0" distL="114300" distR="114300" simplePos="0" relativeHeight="251654144" behindDoc="0" locked="0" layoutInCell="1" allowOverlap="1" wp14:anchorId="17C0E8A0" wp14:editId="607FEFC7">
                <wp:simplePos x="0" y="0"/>
                <wp:positionH relativeFrom="column">
                  <wp:posOffset>-50800</wp:posOffset>
                </wp:positionH>
                <wp:positionV relativeFrom="paragraph">
                  <wp:posOffset>1816100</wp:posOffset>
                </wp:positionV>
                <wp:extent cx="6429375" cy="5619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29375" cy="561975"/>
                        </a:xfrm>
                        <a:prstGeom prst="rect">
                          <a:avLst/>
                        </a:prstGeom>
                        <a:noFill/>
                        <a:ln w="6350">
                          <a:noFill/>
                        </a:ln>
                      </wps:spPr>
                      <wps:txbx>
                        <w:txbxContent>
                          <w:p w14:paraId="08C8CFEF" w14:textId="17562458" w:rsidR="004249A7" w:rsidRPr="004249A7" w:rsidRDefault="009A5D3B"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eastAsiaTheme="minorEastAsia" w:hAnsi="Arial" w:cs="Arial"/>
                                <w:sz w:val="36"/>
                                <w:szCs w:val="36"/>
                                <w:lang w:eastAsia="en-GB"/>
                              </w:rPr>
                              <w:t>What the team has been up to, and what we have planned.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C0E8A0" id="Text Box 6" o:spid="_x0000_s1032" type="#_x0000_t202" style="position:absolute;margin-left:-4pt;margin-top:143pt;width:506.25pt;height:4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" filled="f" stroked="f" strokeweight=".5pt">
                <v:textbox>
                  <w:txbxContent>
                    <w:p w14:paraId="08C8CFEF" w14:textId="17562458" w:rsidR="004249A7" w:rsidRPr="004249A7" w:rsidRDefault="009A5D3B"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eastAsiaTheme="minorEastAsia" w:hAnsi="Arial" w:cs="Arial"/>
                          <w:sz w:val="36"/>
                          <w:szCs w:val="36"/>
                          <w:lang w:eastAsia="en-GB"/>
                        </w:rPr>
                        <w:t>What the team has been up to, and what we have planned.</w:t>
                      </w:r>
                    </w:p>
                  </w:txbxContent>
                </v:textbox>
              </v:shape>
            </w:pict>
          </mc:Fallback>
        </mc:AlternateContent>
      </w:r>
    </w:p>
    <w:p w14:paraId="4598CA50" w14:textId="77777777" w:rsidR="00CC34CA" w:rsidRDefault="00CC34CA"/>
    <w:p w14:paraId="4DD207E8" w14:textId="77777777" w:rsidR="00CC34CA" w:rsidRDefault="00CC34CA"/>
    <w:p w14:paraId="6CFE91CA" w14:textId="77777777" w:rsidR="00CC34CA" w:rsidRDefault="00CC34CA"/>
    <w:p w14:paraId="15184EF1" w14:textId="77777777" w:rsidR="00CC34CA" w:rsidRDefault="00CC34CA"/>
    <w:p w14:paraId="6F557F62" w14:textId="77777777" w:rsidR="00CC34CA" w:rsidRDefault="00CC34CA"/>
    <w:p w14:paraId="59154639" w14:textId="77777777" w:rsidR="00CC34CA" w:rsidRDefault="00CC34CA"/>
    <w:p w14:paraId="7E328143" w14:textId="77777777" w:rsidR="00CC34CA" w:rsidRDefault="00CC34CA"/>
    <w:p w14:paraId="7B53B7A7" w14:textId="77777777" w:rsidR="00CC34CA" w:rsidRDefault="00CC34CA"/>
    <w:p w14:paraId="4684B31B" w14:textId="77777777" w:rsidR="00CC34CA" w:rsidRDefault="00CC34CA"/>
    <w:p w14:paraId="56E8FF1A" w14:textId="77777777" w:rsidR="00CC34CA" w:rsidRDefault="00CC34CA"/>
    <w:p w14:paraId="72637207" w14:textId="77777777" w:rsidR="00CC34CA" w:rsidRDefault="00CC34CA"/>
    <w:p w14:paraId="4E1C5134" w14:textId="77777777" w:rsidR="00CC34CA" w:rsidRDefault="00CC34CA"/>
    <w:p w14:paraId="2C680BD9" w14:textId="77777777" w:rsidR="00CC34CA" w:rsidRDefault="00CC34CA"/>
    <w:p w14:paraId="196B20E6" w14:textId="77777777" w:rsidR="00CC34CA" w:rsidRDefault="00CC34CA"/>
    <w:p w14:paraId="6BC1105D" w14:textId="77777777" w:rsidR="00CC34CA" w:rsidRDefault="00CC34CA"/>
    <w:p w14:paraId="03B08321" w14:textId="77777777" w:rsidR="00CC34CA" w:rsidRDefault="00CC34CA"/>
    <w:p w14:paraId="04FCB442" w14:textId="77777777" w:rsidR="00CC34CA" w:rsidRDefault="00CC34CA"/>
    <w:p w14:paraId="1155A1FC" w14:textId="77777777" w:rsidR="00CC34CA" w:rsidRDefault="00CC34CA"/>
    <w:p w14:paraId="6C7323DE" w14:textId="77777777" w:rsidR="00CC34CA" w:rsidRDefault="00CC34CA"/>
    <w:p w14:paraId="1B4C4339" w14:textId="77777777" w:rsidR="00CC34CA" w:rsidRDefault="00CC34CA"/>
    <w:p w14:paraId="553F7C40" w14:textId="77777777" w:rsidR="00CC34CA" w:rsidRDefault="00CC34CA"/>
    <w:p w14:paraId="1956020A" w14:textId="77777777" w:rsidR="00CC34CA" w:rsidRDefault="00CC34CA"/>
    <w:p w14:paraId="6BFE2627" w14:textId="77777777" w:rsidR="00CC34CA" w:rsidRDefault="00CC34CA"/>
    <w:p w14:paraId="02052EA0" w14:textId="77777777" w:rsidR="00CC34CA" w:rsidRDefault="00CC34CA"/>
    <w:p w14:paraId="269BA08F" w14:textId="77777777" w:rsidR="00CC34CA" w:rsidRDefault="00CC34CA"/>
    <w:p w14:paraId="1E51F1E8" w14:textId="77777777" w:rsidR="00CC34CA" w:rsidRDefault="00CC34CA"/>
    <w:p w14:paraId="278E2786" w14:textId="77777777" w:rsidR="00CC34CA" w:rsidRDefault="00CC34CA"/>
    <w:p w14:paraId="7182AFA0" w14:textId="77777777" w:rsidR="00CC34CA" w:rsidRDefault="00CC34CA"/>
    <w:p w14:paraId="211F1981" w14:textId="77777777" w:rsidR="00CC34CA" w:rsidRDefault="00CC34CA"/>
    <w:p w14:paraId="58F6D44C" w14:textId="77777777" w:rsidR="00CC34CA" w:rsidRDefault="00CC34CA"/>
    <w:p w14:paraId="4D110186" w14:textId="77777777" w:rsidR="00CC34CA" w:rsidRDefault="00CC34CA"/>
    <w:p w14:paraId="2BD1F8D7" w14:textId="77777777" w:rsidR="00CC34CA" w:rsidRDefault="00CC34CA"/>
    <w:p w14:paraId="1B020904" w14:textId="77777777" w:rsidR="00CC34CA" w:rsidRDefault="00CC34CA"/>
    <w:p w14:paraId="57B8A488" w14:textId="77777777" w:rsidR="00CC34CA" w:rsidRDefault="00CC34CA"/>
    <w:p w14:paraId="7558AEA1" w14:textId="77777777" w:rsidR="00CC34CA" w:rsidRDefault="00CC34CA"/>
    <w:p w14:paraId="657DCD03" w14:textId="77777777" w:rsidR="00CC34CA" w:rsidRDefault="00CC34CA"/>
    <w:p w14:paraId="6D8594F2" w14:textId="77777777" w:rsidR="00CC34CA" w:rsidRDefault="00CC34CA"/>
    <w:p w14:paraId="53A19F2A" w14:textId="77777777" w:rsidR="00CC34CA" w:rsidRDefault="00CC34CA"/>
    <w:p w14:paraId="687AD9D8" w14:textId="77777777" w:rsidR="00CC34CA" w:rsidRDefault="00CC34CA"/>
    <w:p w14:paraId="54510C6B" w14:textId="77777777" w:rsidR="00CC34CA" w:rsidRDefault="00CC34CA"/>
    <w:p w14:paraId="3F0EF6FE" w14:textId="77777777" w:rsidR="00CC34CA" w:rsidRDefault="00CC34CA"/>
    <w:p w14:paraId="224AA1FD" w14:textId="77777777" w:rsidR="00CC34CA" w:rsidRDefault="00CC34CA"/>
    <w:p w14:paraId="24CC136E" w14:textId="77777777" w:rsidR="00CC34CA" w:rsidRDefault="00CC34CA"/>
    <w:p w14:paraId="09BC2145" w14:textId="77777777" w:rsidR="00CC34CA" w:rsidRDefault="00CC34CA"/>
    <w:p w14:paraId="075CA22B" w14:textId="77777777" w:rsidR="00CC34CA" w:rsidRDefault="00CC34CA"/>
    <w:p w14:paraId="54E050D6" w14:textId="77777777" w:rsidR="00CC34CA" w:rsidRDefault="00CC34CA"/>
    <w:p w14:paraId="146E55D7" w14:textId="77777777" w:rsidR="00CC34CA" w:rsidRDefault="00CC34CA"/>
    <w:p w14:paraId="0ED80BE4" w14:textId="77777777" w:rsidR="00CC34CA" w:rsidRDefault="00CC34CA"/>
    <w:p w14:paraId="4EEF32B2" w14:textId="77777777" w:rsidR="00CC34CA" w:rsidRDefault="00CC34CA"/>
    <w:p w14:paraId="34E7643F" w14:textId="17B0B77E" w:rsidR="00CC34CA" w:rsidRDefault="00CC34CA">
      <w:r>
        <w:rPr>
          <w:noProof/>
        </w:rPr>
        <w:lastRenderedPageBreak/>
        <mc:AlternateContent>
          <mc:Choice Requires="wps">
            <w:drawing>
              <wp:anchor distT="0" distB="0" distL="114300" distR="114300" simplePos="0" relativeHeight="251680768" behindDoc="0" locked="0" layoutInCell="1" allowOverlap="1" wp14:anchorId="6FBBB573" wp14:editId="0BFD93B9">
                <wp:simplePos x="0" y="0"/>
                <wp:positionH relativeFrom="column">
                  <wp:posOffset>0</wp:posOffset>
                </wp:positionH>
                <wp:positionV relativeFrom="paragraph">
                  <wp:posOffset>1239965</wp:posOffset>
                </wp:positionV>
                <wp:extent cx="3933825" cy="5842660"/>
                <wp:effectExtent l="0" t="0" r="9525" b="5715"/>
                <wp:wrapNone/>
                <wp:docPr id="2042191607" name="Text Box 2042191607"/>
                <wp:cNvGraphicFramePr/>
                <a:graphic xmlns:a="http://schemas.openxmlformats.org/drawingml/2006/main">
                  <a:graphicData uri="http://schemas.microsoft.com/office/word/2010/wordprocessingShape">
                    <wps:wsp>
                      <wps:cNvSpPr txBox="1"/>
                      <wps:spPr>
                        <a:xfrm>
                          <a:off x="0" y="0"/>
                          <a:ext cx="3933825" cy="5842660"/>
                        </a:xfrm>
                        <a:prstGeom prst="rect">
                          <a:avLst/>
                        </a:prstGeom>
                        <a:solidFill>
                          <a:schemeClr val="lt1"/>
                        </a:solidFill>
                        <a:ln w="6350">
                          <a:noFill/>
                        </a:ln>
                      </wps:spPr>
                      <wps:txbx>
                        <w:txbxContent>
                          <w:p w14:paraId="63D9BE5E" w14:textId="77777777" w:rsidR="00CC34CA" w:rsidRPr="00652B31" w:rsidRDefault="00CC34CA" w:rsidP="00CC34CA">
                            <w:pPr>
                              <w:spacing w:line="320" w:lineRule="exact"/>
                              <w:rPr>
                                <w:rFonts w:ascii="Abadi" w:hAnsi="Abadi" w:cs="Arial"/>
                              </w:rPr>
                            </w:pPr>
                          </w:p>
                          <w:p w14:paraId="7CC7CDD3" w14:textId="288857A2" w:rsidR="00CC34CA" w:rsidRDefault="00CC34CA" w:rsidP="00CC34CA">
                            <w:pPr>
                              <w:spacing w:line="320" w:lineRule="exact"/>
                              <w:rPr>
                                <w:rFonts w:ascii="Abadi" w:hAnsi="Abadi" w:cs="Arial"/>
                              </w:rPr>
                            </w:pPr>
                            <w:r>
                              <w:rPr>
                                <w:rFonts w:ascii="Abadi" w:hAnsi="Abadi" w:cs="Arial"/>
                              </w:rPr>
                              <w:t xml:space="preserve">-No insurance? No car! Officers from your local SNT have been patiently waiting for a car being driven with no insurance and was declared SORN (statutory </w:t>
                            </w:r>
                            <w:r w:rsidR="004A33E0">
                              <w:rPr>
                                <w:rFonts w:ascii="Abadi" w:hAnsi="Abadi" w:cs="Arial"/>
                              </w:rPr>
                              <w:t>off-road</w:t>
                            </w:r>
                            <w:r>
                              <w:rPr>
                                <w:rFonts w:ascii="Abadi" w:hAnsi="Abadi" w:cs="Arial"/>
                              </w:rPr>
                              <w:t xml:space="preserve"> notification) to pop up on our radar. Whilst on foot patrol, Officers managed to spot this vehicle parked up</w:t>
                            </w:r>
                            <w:r w:rsidR="00E271EB">
                              <w:rPr>
                                <w:rFonts w:ascii="Abadi" w:hAnsi="Abadi" w:cs="Arial"/>
                              </w:rPr>
                              <w:t xml:space="preserve"> on a public road</w:t>
                            </w:r>
                            <w:r>
                              <w:rPr>
                                <w:rFonts w:ascii="Abadi" w:hAnsi="Abadi" w:cs="Arial"/>
                              </w:rPr>
                              <w:t xml:space="preserve"> and seized the vehicle. </w:t>
                            </w:r>
                          </w:p>
                          <w:p w14:paraId="181EF512" w14:textId="77777777" w:rsidR="00E271EB" w:rsidRDefault="00E271EB" w:rsidP="00CC34CA">
                            <w:pPr>
                              <w:spacing w:line="320" w:lineRule="exact"/>
                              <w:rPr>
                                <w:rFonts w:ascii="Abadi" w:hAnsi="Abadi" w:cs="Arial"/>
                              </w:rPr>
                            </w:pPr>
                          </w:p>
                          <w:p w14:paraId="5068C592" w14:textId="1603989B" w:rsidR="00E271EB" w:rsidRDefault="00E271EB" w:rsidP="00CC34CA">
                            <w:pPr>
                              <w:spacing w:line="320" w:lineRule="exact"/>
                              <w:rPr>
                                <w:rFonts w:ascii="Abadi" w:hAnsi="Abadi" w:cs="Arial"/>
                              </w:rPr>
                            </w:pPr>
                            <w:r>
                              <w:rPr>
                                <w:rFonts w:ascii="Abadi" w:hAnsi="Abadi" w:cs="Arial"/>
                              </w:rPr>
                              <w:t>-Scouts</w:t>
                            </w:r>
                            <w:r w:rsidR="0066084F">
                              <w:rPr>
                                <w:rFonts w:ascii="Abadi" w:hAnsi="Abadi" w:cs="Arial"/>
                              </w:rPr>
                              <w:t xml:space="preserve"> </w:t>
                            </w:r>
                            <w:r w:rsidR="00A728FC">
                              <w:rPr>
                                <w:rFonts w:ascii="Abadi" w:hAnsi="Abadi" w:cs="Arial"/>
                              </w:rPr>
                              <w:t>had a surprise visit from the SNT and our colleagues from the DFRS</w:t>
                            </w:r>
                            <w:r w:rsidR="0005145A">
                              <w:rPr>
                                <w:rFonts w:ascii="Abadi" w:hAnsi="Abadi" w:cs="Arial"/>
                              </w:rPr>
                              <w:t xml:space="preserve">, where we had a ‘friendly’ competition to see who could </w:t>
                            </w:r>
                            <w:r w:rsidR="00F03285">
                              <w:rPr>
                                <w:rFonts w:ascii="Abadi" w:hAnsi="Abadi" w:cs="Arial"/>
                              </w:rPr>
                              <w:t xml:space="preserve">get the kids involved more in the topics being discussed. During the talk, we showed off some cool </w:t>
                            </w:r>
                            <w:r w:rsidR="00B279F6">
                              <w:rPr>
                                <w:rFonts w:ascii="Abadi" w:hAnsi="Abadi" w:cs="Arial"/>
                              </w:rPr>
                              <w:t>gadgets and toys that would normally only be seen on TV. We brought along therma</w:t>
                            </w:r>
                            <w:r w:rsidR="004610DD">
                              <w:rPr>
                                <w:rFonts w:ascii="Abadi" w:hAnsi="Abadi" w:cs="Arial"/>
                              </w:rPr>
                              <w:t>l</w:t>
                            </w:r>
                            <w:r w:rsidR="00B279F6">
                              <w:rPr>
                                <w:rFonts w:ascii="Abadi" w:hAnsi="Abadi" w:cs="Arial"/>
                              </w:rPr>
                              <w:t xml:space="preserve"> imaging </w:t>
                            </w:r>
                            <w:r w:rsidR="00B017EE">
                              <w:rPr>
                                <w:rFonts w:ascii="Abadi" w:hAnsi="Abadi" w:cs="Arial"/>
                              </w:rPr>
                              <w:t xml:space="preserve">cameras, </w:t>
                            </w:r>
                            <w:r w:rsidR="0042499C">
                              <w:rPr>
                                <w:rFonts w:ascii="Abadi" w:hAnsi="Abadi" w:cs="Arial"/>
                              </w:rPr>
                              <w:t>laser speeding camera</w:t>
                            </w:r>
                            <w:r w:rsidR="004610DD">
                              <w:rPr>
                                <w:rFonts w:ascii="Abadi" w:hAnsi="Abadi" w:cs="Arial"/>
                              </w:rPr>
                              <w:t>s</w:t>
                            </w:r>
                            <w:r w:rsidR="001A13ED">
                              <w:rPr>
                                <w:rFonts w:ascii="Abadi" w:hAnsi="Abadi" w:cs="Arial"/>
                              </w:rPr>
                              <w:t xml:space="preserve">, uniforms, riot armour and the big red key for the scouts to have a play with. </w:t>
                            </w:r>
                          </w:p>
                          <w:p w14:paraId="7FE8A3DB" w14:textId="77777777" w:rsidR="00E271EB" w:rsidRDefault="00E271EB" w:rsidP="00CC34CA">
                            <w:pPr>
                              <w:spacing w:line="320" w:lineRule="exact"/>
                              <w:rPr>
                                <w:rFonts w:ascii="Abadi" w:hAnsi="Abadi" w:cs="Arial"/>
                              </w:rPr>
                            </w:pPr>
                          </w:p>
                          <w:p w14:paraId="12301A09" w14:textId="0D4A25EF" w:rsidR="00E271EB" w:rsidRPr="00CC34CA" w:rsidRDefault="005676E2" w:rsidP="00CC34CA">
                            <w:pPr>
                              <w:spacing w:line="320" w:lineRule="exact"/>
                              <w:rPr>
                                <w:rFonts w:ascii="Abadi" w:hAnsi="Abadi" w:cs="Arial"/>
                              </w:rPr>
                            </w:pPr>
                            <w:r>
                              <w:rPr>
                                <w:rFonts w:ascii="Abadi" w:hAnsi="Abadi" w:cs="Arial"/>
                              </w:rPr>
                              <w:t>-Joint working</w:t>
                            </w:r>
                            <w:r w:rsidR="006A17DA">
                              <w:rPr>
                                <w:rFonts w:ascii="Abadi" w:hAnsi="Abadi" w:cs="Arial"/>
                              </w:rPr>
                              <w:t xml:space="preserve"> has been </w:t>
                            </w:r>
                            <w:r w:rsidR="00193982">
                              <w:rPr>
                                <w:rFonts w:ascii="Abadi" w:hAnsi="Abadi" w:cs="Arial"/>
                              </w:rPr>
                              <w:t>a focus</w:t>
                            </w:r>
                            <w:r w:rsidR="006A17DA">
                              <w:rPr>
                                <w:rFonts w:ascii="Abadi" w:hAnsi="Abadi" w:cs="Arial"/>
                              </w:rPr>
                              <w:t xml:space="preserve"> this month with your local SNT making themselves known to the various working partners</w:t>
                            </w:r>
                            <w:r w:rsidR="007C22CD">
                              <w:rPr>
                                <w:rFonts w:ascii="Abadi" w:hAnsi="Abadi" w:cs="Arial"/>
                              </w:rPr>
                              <w:t xml:space="preserve"> (such as Platform Housing</w:t>
                            </w:r>
                            <w:r w:rsidR="001F51E1">
                              <w:rPr>
                                <w:rFonts w:ascii="Abadi" w:hAnsi="Abadi" w:cs="Arial"/>
                              </w:rPr>
                              <w:t xml:space="preserve"> and Schools</w:t>
                            </w:r>
                            <w:r w:rsidR="007C22CD">
                              <w:rPr>
                                <w:rFonts w:ascii="Abadi" w:hAnsi="Abadi" w:cs="Arial"/>
                              </w:rPr>
                              <w:t>)</w:t>
                            </w:r>
                            <w:r w:rsidR="006A17DA">
                              <w:rPr>
                                <w:rFonts w:ascii="Abadi" w:hAnsi="Abadi" w:cs="Arial"/>
                              </w:rPr>
                              <w:t xml:space="preserve"> around </w:t>
                            </w:r>
                            <w:r w:rsidR="00193982">
                              <w:rPr>
                                <w:rFonts w:ascii="Abadi" w:hAnsi="Abadi" w:cs="Arial"/>
                              </w:rPr>
                              <w:t xml:space="preserve">the area to promote a positive joint working relationship. Several </w:t>
                            </w:r>
                            <w:r w:rsidR="007C22CD">
                              <w:rPr>
                                <w:rFonts w:ascii="Abadi" w:hAnsi="Abadi" w:cs="Arial"/>
                              </w:rPr>
                              <w:t>face-to-face</w:t>
                            </w:r>
                            <w:r w:rsidR="00193982">
                              <w:rPr>
                                <w:rFonts w:ascii="Abadi" w:hAnsi="Abadi" w:cs="Arial"/>
                              </w:rPr>
                              <w:t xml:space="preserve"> </w:t>
                            </w:r>
                            <w:r w:rsidR="00FB046F">
                              <w:rPr>
                                <w:rFonts w:ascii="Abadi" w:hAnsi="Abadi" w:cs="Arial"/>
                              </w:rPr>
                              <w:t xml:space="preserve">meetings have been held with </w:t>
                            </w:r>
                            <w:r w:rsidR="007C22CD">
                              <w:rPr>
                                <w:rFonts w:ascii="Abadi" w:hAnsi="Abadi" w:cs="Arial"/>
                              </w:rPr>
                              <w:t>these partners</w:t>
                            </w:r>
                            <w:r w:rsidR="00884897">
                              <w:rPr>
                                <w:rFonts w:ascii="Abadi" w:hAnsi="Abadi" w:cs="Arial"/>
                              </w:rPr>
                              <w:t xml:space="preserve"> throughout the month to get to know the main problems in the area, and how we can work together to better resolve the issues</w:t>
                            </w:r>
                            <w:r w:rsidR="004C4BBE">
                              <w:rPr>
                                <w:rFonts w:ascii="Abadi" w:hAnsi="Abadi" w:cs="Arial"/>
                              </w:rPr>
                              <w:t>.</w:t>
                            </w:r>
                          </w:p>
                          <w:p w14:paraId="18302438" w14:textId="77777777" w:rsidR="00CC34CA" w:rsidRDefault="00CC34CA" w:rsidP="00CC34CA">
                            <w:pPr>
                              <w:spacing w:line="320" w:lineRule="exact"/>
                              <w:rPr>
                                <w:rFonts w:ascii="Abadi" w:hAnsi="Abadi" w:cs="Arial"/>
                              </w:rPr>
                            </w:pPr>
                          </w:p>
                          <w:p w14:paraId="09EA48E5" w14:textId="77777777" w:rsidR="00CC34CA" w:rsidRPr="00652B31" w:rsidRDefault="00CC34CA" w:rsidP="00CC34CA">
                            <w:pPr>
                              <w:spacing w:line="320" w:lineRule="exact"/>
                              <w:rPr>
                                <w:rFonts w:ascii="Abadi" w:hAnsi="Abadi"/>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BBB573" id="Text Box 2042191607" o:spid="_x0000_s1033" type="#_x0000_t202" style="position:absolute;margin-left:0;margin-top:97.65pt;width:309.75pt;height:460.0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" fillcolor="white [3201]" stroked="f" strokeweight=".5pt">
                <v:textbox>
                  <w:txbxContent>
                    <w:p w14:paraId="63D9BE5E" w14:textId="77777777" w:rsidR="00CC34CA" w:rsidRPr="00652B31" w:rsidRDefault="00CC34CA" w:rsidP="00CC34CA">
                      <w:pPr>
                        <w:spacing w:line="320" w:lineRule="exact"/>
                        <w:rPr>
                          <w:rFonts w:ascii="Abadi" w:hAnsi="Abadi" w:cs="Arial"/>
                        </w:rPr>
                      </w:pPr>
                    </w:p>
                    <w:p w14:paraId="7CC7CDD3" w14:textId="288857A2" w:rsidR="00CC34CA" w:rsidRDefault="00CC34CA" w:rsidP="00CC34CA">
                      <w:pPr>
                        <w:spacing w:line="320" w:lineRule="exact"/>
                        <w:rPr>
                          <w:rFonts w:ascii="Abadi" w:hAnsi="Abadi" w:cs="Arial"/>
                        </w:rPr>
                      </w:pPr>
                      <w:r>
                        <w:rPr>
                          <w:rFonts w:ascii="Abadi" w:hAnsi="Abadi" w:cs="Arial"/>
                        </w:rPr>
                        <w:t xml:space="preserve">-No insurance? No car! Officers from your local SNT have been patiently waiting for a car being driven with no insurance and was declared SORN (statutory </w:t>
                      </w:r>
                      <w:r w:rsidR="004A33E0">
                        <w:rPr>
                          <w:rFonts w:ascii="Abadi" w:hAnsi="Abadi" w:cs="Arial"/>
                        </w:rPr>
                        <w:t>off-road</w:t>
                      </w:r>
                      <w:r>
                        <w:rPr>
                          <w:rFonts w:ascii="Abadi" w:hAnsi="Abadi" w:cs="Arial"/>
                        </w:rPr>
                        <w:t xml:space="preserve"> notification) to pop up on our radar. Whilst on foot patrol, Officers managed to spot this vehicle parked up</w:t>
                      </w:r>
                      <w:r w:rsidR="00E271EB">
                        <w:rPr>
                          <w:rFonts w:ascii="Abadi" w:hAnsi="Abadi" w:cs="Arial"/>
                        </w:rPr>
                        <w:t xml:space="preserve"> on a public road</w:t>
                      </w:r>
                      <w:r>
                        <w:rPr>
                          <w:rFonts w:ascii="Abadi" w:hAnsi="Abadi" w:cs="Arial"/>
                        </w:rPr>
                        <w:t xml:space="preserve"> and seized the vehicle. </w:t>
                      </w:r>
                    </w:p>
                    <w:p w14:paraId="181EF512" w14:textId="77777777" w:rsidR="00E271EB" w:rsidRDefault="00E271EB" w:rsidP="00CC34CA">
                      <w:pPr>
                        <w:spacing w:line="320" w:lineRule="exact"/>
                        <w:rPr>
                          <w:rFonts w:ascii="Abadi" w:hAnsi="Abadi" w:cs="Arial"/>
                        </w:rPr>
                      </w:pPr>
                    </w:p>
                    <w:p w14:paraId="5068C592" w14:textId="1603989B" w:rsidR="00E271EB" w:rsidRDefault="00E271EB" w:rsidP="00CC34CA">
                      <w:pPr>
                        <w:spacing w:line="320" w:lineRule="exact"/>
                        <w:rPr>
                          <w:rFonts w:ascii="Abadi" w:hAnsi="Abadi" w:cs="Arial"/>
                        </w:rPr>
                      </w:pPr>
                      <w:r>
                        <w:rPr>
                          <w:rFonts w:ascii="Abadi" w:hAnsi="Abadi" w:cs="Arial"/>
                        </w:rPr>
                        <w:t>-Scouts</w:t>
                      </w:r>
                      <w:r w:rsidR="0066084F">
                        <w:rPr>
                          <w:rFonts w:ascii="Abadi" w:hAnsi="Abadi" w:cs="Arial"/>
                        </w:rPr>
                        <w:t xml:space="preserve"> </w:t>
                      </w:r>
                      <w:r w:rsidR="00A728FC">
                        <w:rPr>
                          <w:rFonts w:ascii="Abadi" w:hAnsi="Abadi" w:cs="Arial"/>
                        </w:rPr>
                        <w:t>had a surprise visit from the SNT and our colleagues from the DFRS</w:t>
                      </w:r>
                      <w:r w:rsidR="0005145A">
                        <w:rPr>
                          <w:rFonts w:ascii="Abadi" w:hAnsi="Abadi" w:cs="Arial"/>
                        </w:rPr>
                        <w:t xml:space="preserve">, where we had a ‘friendly’ competition to see who could </w:t>
                      </w:r>
                      <w:r w:rsidR="00F03285">
                        <w:rPr>
                          <w:rFonts w:ascii="Abadi" w:hAnsi="Abadi" w:cs="Arial"/>
                        </w:rPr>
                        <w:t xml:space="preserve">get the kids involved more in the topics being discussed. During the talk, we showed off some cool </w:t>
                      </w:r>
                      <w:r w:rsidR="00B279F6">
                        <w:rPr>
                          <w:rFonts w:ascii="Abadi" w:hAnsi="Abadi" w:cs="Arial"/>
                        </w:rPr>
                        <w:t>gadgets and toys that would normally only be seen on TV. We brought along therma</w:t>
                      </w:r>
                      <w:r w:rsidR="004610DD">
                        <w:rPr>
                          <w:rFonts w:ascii="Abadi" w:hAnsi="Abadi" w:cs="Arial"/>
                        </w:rPr>
                        <w:t>l</w:t>
                      </w:r>
                      <w:r w:rsidR="00B279F6">
                        <w:rPr>
                          <w:rFonts w:ascii="Abadi" w:hAnsi="Abadi" w:cs="Arial"/>
                        </w:rPr>
                        <w:t xml:space="preserve"> imaging </w:t>
                      </w:r>
                      <w:r w:rsidR="00B017EE">
                        <w:rPr>
                          <w:rFonts w:ascii="Abadi" w:hAnsi="Abadi" w:cs="Arial"/>
                        </w:rPr>
                        <w:t xml:space="preserve">cameras, </w:t>
                      </w:r>
                      <w:r w:rsidR="0042499C">
                        <w:rPr>
                          <w:rFonts w:ascii="Abadi" w:hAnsi="Abadi" w:cs="Arial"/>
                        </w:rPr>
                        <w:t>laser speeding camera</w:t>
                      </w:r>
                      <w:r w:rsidR="004610DD">
                        <w:rPr>
                          <w:rFonts w:ascii="Abadi" w:hAnsi="Abadi" w:cs="Arial"/>
                        </w:rPr>
                        <w:t>s</w:t>
                      </w:r>
                      <w:r w:rsidR="001A13ED">
                        <w:rPr>
                          <w:rFonts w:ascii="Abadi" w:hAnsi="Abadi" w:cs="Arial"/>
                        </w:rPr>
                        <w:t xml:space="preserve">, uniforms, riot armour and the big red key for the scouts to have a play with. </w:t>
                      </w:r>
                    </w:p>
                    <w:p w14:paraId="7FE8A3DB" w14:textId="77777777" w:rsidR="00E271EB" w:rsidRDefault="00E271EB" w:rsidP="00CC34CA">
                      <w:pPr>
                        <w:spacing w:line="320" w:lineRule="exact"/>
                        <w:rPr>
                          <w:rFonts w:ascii="Abadi" w:hAnsi="Abadi" w:cs="Arial"/>
                        </w:rPr>
                      </w:pPr>
                    </w:p>
                    <w:p w14:paraId="12301A09" w14:textId="0D4A25EF" w:rsidR="00E271EB" w:rsidRPr="00CC34CA" w:rsidRDefault="005676E2" w:rsidP="00CC34CA">
                      <w:pPr>
                        <w:spacing w:line="320" w:lineRule="exact"/>
                        <w:rPr>
                          <w:rFonts w:ascii="Abadi" w:hAnsi="Abadi" w:cs="Arial"/>
                        </w:rPr>
                      </w:pPr>
                      <w:r>
                        <w:rPr>
                          <w:rFonts w:ascii="Abadi" w:hAnsi="Abadi" w:cs="Arial"/>
                        </w:rPr>
                        <w:t>-Joint working</w:t>
                      </w:r>
                      <w:r w:rsidR="006A17DA">
                        <w:rPr>
                          <w:rFonts w:ascii="Abadi" w:hAnsi="Abadi" w:cs="Arial"/>
                        </w:rPr>
                        <w:t xml:space="preserve"> has been </w:t>
                      </w:r>
                      <w:r w:rsidR="00193982">
                        <w:rPr>
                          <w:rFonts w:ascii="Abadi" w:hAnsi="Abadi" w:cs="Arial"/>
                        </w:rPr>
                        <w:t>a focus</w:t>
                      </w:r>
                      <w:r w:rsidR="006A17DA">
                        <w:rPr>
                          <w:rFonts w:ascii="Abadi" w:hAnsi="Abadi" w:cs="Arial"/>
                        </w:rPr>
                        <w:t xml:space="preserve"> this month with your local SNT making themselves known to the various working partners</w:t>
                      </w:r>
                      <w:r w:rsidR="007C22CD">
                        <w:rPr>
                          <w:rFonts w:ascii="Abadi" w:hAnsi="Abadi" w:cs="Arial"/>
                        </w:rPr>
                        <w:t xml:space="preserve"> (such as Platform Housing</w:t>
                      </w:r>
                      <w:r w:rsidR="001F51E1">
                        <w:rPr>
                          <w:rFonts w:ascii="Abadi" w:hAnsi="Abadi" w:cs="Arial"/>
                        </w:rPr>
                        <w:t xml:space="preserve"> and Schools</w:t>
                      </w:r>
                      <w:r w:rsidR="007C22CD">
                        <w:rPr>
                          <w:rFonts w:ascii="Abadi" w:hAnsi="Abadi" w:cs="Arial"/>
                        </w:rPr>
                        <w:t>)</w:t>
                      </w:r>
                      <w:r w:rsidR="006A17DA">
                        <w:rPr>
                          <w:rFonts w:ascii="Abadi" w:hAnsi="Abadi" w:cs="Arial"/>
                        </w:rPr>
                        <w:t xml:space="preserve"> around </w:t>
                      </w:r>
                      <w:r w:rsidR="00193982">
                        <w:rPr>
                          <w:rFonts w:ascii="Abadi" w:hAnsi="Abadi" w:cs="Arial"/>
                        </w:rPr>
                        <w:t xml:space="preserve">the area to promote a positive joint working relationship. Several </w:t>
                      </w:r>
                      <w:r w:rsidR="007C22CD">
                        <w:rPr>
                          <w:rFonts w:ascii="Abadi" w:hAnsi="Abadi" w:cs="Arial"/>
                        </w:rPr>
                        <w:t>face-to-face</w:t>
                      </w:r>
                      <w:r w:rsidR="00193982">
                        <w:rPr>
                          <w:rFonts w:ascii="Abadi" w:hAnsi="Abadi" w:cs="Arial"/>
                        </w:rPr>
                        <w:t xml:space="preserve"> </w:t>
                      </w:r>
                      <w:r w:rsidR="00FB046F">
                        <w:rPr>
                          <w:rFonts w:ascii="Abadi" w:hAnsi="Abadi" w:cs="Arial"/>
                        </w:rPr>
                        <w:t xml:space="preserve">meetings have been held with </w:t>
                      </w:r>
                      <w:r w:rsidR="007C22CD">
                        <w:rPr>
                          <w:rFonts w:ascii="Abadi" w:hAnsi="Abadi" w:cs="Arial"/>
                        </w:rPr>
                        <w:t>these partners</w:t>
                      </w:r>
                      <w:r w:rsidR="00884897">
                        <w:rPr>
                          <w:rFonts w:ascii="Abadi" w:hAnsi="Abadi" w:cs="Arial"/>
                        </w:rPr>
                        <w:t xml:space="preserve"> throughout the month to get to know the main problems in the area, and how we can work together to better resolve the issues</w:t>
                      </w:r>
                      <w:r w:rsidR="004C4BBE">
                        <w:rPr>
                          <w:rFonts w:ascii="Abadi" w:hAnsi="Abadi" w:cs="Arial"/>
                        </w:rPr>
                        <w:t>.</w:t>
                      </w:r>
                    </w:p>
                    <w:p w14:paraId="18302438" w14:textId="77777777" w:rsidR="00CC34CA" w:rsidRDefault="00CC34CA" w:rsidP="00CC34CA">
                      <w:pPr>
                        <w:spacing w:line="320" w:lineRule="exact"/>
                        <w:rPr>
                          <w:rFonts w:ascii="Abadi" w:hAnsi="Abadi" w:cs="Arial"/>
                        </w:rPr>
                      </w:pPr>
                    </w:p>
                    <w:p w14:paraId="09EA48E5" w14:textId="77777777" w:rsidR="00CC34CA" w:rsidRPr="00652B31" w:rsidRDefault="00CC34CA" w:rsidP="00CC34CA">
                      <w:pPr>
                        <w:spacing w:line="320" w:lineRule="exact"/>
                        <w:rPr>
                          <w:rFonts w:ascii="Abadi" w:hAnsi="Abadi"/>
                          <w14:textOutline w14:w="9525" w14:cap="rnd" w14:cmpd="sng" w14:algn="ctr">
                            <w14:solidFill>
                              <w14:srgbClr w14:val="000000"/>
                            </w14:solidFill>
                            <w14:prstDash w14:val="solid"/>
                            <w14:bevel/>
                          </w14:textOutline>
                        </w:rPr>
                      </w:pP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3E19B732" wp14:editId="326EB9CE">
                <wp:simplePos x="0" y="0"/>
                <wp:positionH relativeFrom="column">
                  <wp:posOffset>4951408</wp:posOffset>
                </wp:positionH>
                <wp:positionV relativeFrom="paragraph">
                  <wp:posOffset>877100</wp:posOffset>
                </wp:positionV>
                <wp:extent cx="1682115" cy="314325"/>
                <wp:effectExtent l="0" t="0" r="0" b="0"/>
                <wp:wrapNone/>
                <wp:docPr id="1116745160" name="Text Box 1116745160"/>
                <wp:cNvGraphicFramePr/>
                <a:graphic xmlns:a="http://schemas.openxmlformats.org/drawingml/2006/main">
                  <a:graphicData uri="http://schemas.microsoft.com/office/word/2010/wordprocessingShape">
                    <wps:wsp>
                      <wps:cNvSpPr txBox="1"/>
                      <wps:spPr>
                        <a:xfrm>
                          <a:off x="0" y="0"/>
                          <a:ext cx="1682115" cy="314325"/>
                        </a:xfrm>
                        <a:prstGeom prst="rect">
                          <a:avLst/>
                        </a:prstGeom>
                        <a:noFill/>
                        <a:ln w="6350">
                          <a:noFill/>
                        </a:ln>
                      </wps:spPr>
                      <wps:txbx>
                        <w:txbxContent>
                          <w:p w14:paraId="133460FD" w14:textId="77777777" w:rsidR="00CC34CA" w:rsidRPr="00306E20" w:rsidRDefault="00CC34CA" w:rsidP="00CC34CA">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9B732" id="Text Box 1116745160" o:spid="_x0000_s1034" type="#_x0000_t202" style="position:absolute;margin-left:389.85pt;margin-top:69.05pt;width:132.45pt;height:24.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" filled="f" stroked="f" strokeweight=".5pt">
                <v:textbox>
                  <w:txbxContent>
                    <w:p w14:paraId="133460FD" w14:textId="77777777" w:rsidR="00CC34CA" w:rsidRPr="00306E20" w:rsidRDefault="00CC34CA" w:rsidP="00CC34CA">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2026</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751F188" wp14:editId="3EF594B2">
                <wp:simplePos x="0" y="0"/>
                <wp:positionH relativeFrom="margin">
                  <wp:posOffset>225631</wp:posOffset>
                </wp:positionH>
                <wp:positionV relativeFrom="paragraph">
                  <wp:posOffset>177495</wp:posOffset>
                </wp:positionV>
                <wp:extent cx="6296646" cy="595423"/>
                <wp:effectExtent l="0" t="0" r="0" b="0"/>
                <wp:wrapNone/>
                <wp:docPr id="327981061" name="Text Box 327981061"/>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4045250F" w14:textId="77777777" w:rsidR="00CC34CA" w:rsidRPr="00306E20" w:rsidRDefault="00CC34CA" w:rsidP="00CC34CA">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1F188" id="Text Box 327981061" o:spid="_x0000_s1035" type="#_x0000_t202" style="position:absolute;margin-left:17.75pt;margin-top:14pt;width:495.8pt;height:46.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" filled="f" stroked="f" strokeweight=".5pt">
                <v:textbox>
                  <w:txbxContent>
                    <w:p w14:paraId="4045250F" w14:textId="77777777" w:rsidR="00CC34CA" w:rsidRPr="00306E20" w:rsidRDefault="00CC34CA" w:rsidP="00CC34CA">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v:textbox>
                <w10:wrap anchorx="margin"/>
              </v:shape>
            </w:pict>
          </mc:Fallback>
        </mc:AlternateContent>
      </w:r>
    </w:p>
    <w:p w14:paraId="43B588D0" w14:textId="77777777" w:rsidR="004A33E0" w:rsidRDefault="004A33E0"/>
    <w:p w14:paraId="29F5D806" w14:textId="77777777" w:rsidR="004A33E0" w:rsidRDefault="004A33E0"/>
    <w:p w14:paraId="0FD7D9DC" w14:textId="77777777" w:rsidR="004A33E0" w:rsidRDefault="004A33E0"/>
    <w:p w14:paraId="75B50FDC" w14:textId="77777777" w:rsidR="004A33E0" w:rsidRDefault="004A33E0"/>
    <w:p w14:paraId="159CBEB4" w14:textId="3F1EDA15" w:rsidR="004A33E0" w:rsidRDefault="00AF5DD0">
      <w:r>
        <w:rPr>
          <w:noProof/>
        </w:rPr>
        <mc:AlternateContent>
          <mc:Choice Requires="wps">
            <w:drawing>
              <wp:anchor distT="45720" distB="45720" distL="114300" distR="114300" simplePos="0" relativeHeight="251689984" behindDoc="0" locked="0" layoutInCell="1" allowOverlap="1" wp14:anchorId="40D7215D" wp14:editId="3ABBA152">
                <wp:simplePos x="0" y="0"/>
                <wp:positionH relativeFrom="column">
                  <wp:posOffset>4067810</wp:posOffset>
                </wp:positionH>
                <wp:positionV relativeFrom="paragraph">
                  <wp:posOffset>71451</wp:posOffset>
                </wp:positionV>
                <wp:extent cx="676275" cy="356235"/>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56235"/>
                        </a:xfrm>
                        <a:prstGeom prst="rect">
                          <a:avLst/>
                        </a:prstGeom>
                        <a:solidFill>
                          <a:srgbClr val="FF0000"/>
                        </a:solidFill>
                        <a:ln w="9525">
                          <a:solidFill>
                            <a:srgbClr val="000000"/>
                          </a:solidFill>
                          <a:miter lim="800000"/>
                          <a:headEnd/>
                          <a:tailEnd/>
                        </a:ln>
                      </wps:spPr>
                      <wps:txbx>
                        <w:txbxContent>
                          <w:p w14:paraId="7FD04F7B" w14:textId="4066B41F" w:rsidR="00BD2E04" w:rsidRDefault="00BD2E04">
                            <w:r>
                              <w:t>Seized!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7215D" id="Text Box 2" o:spid="_x0000_s1036" type="#_x0000_t202" style="position:absolute;margin-left:320.3pt;margin-top:5.65pt;width:53.25pt;height:28.0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" fillcolor="red">
                <v:textbox>
                  <w:txbxContent>
                    <w:p w14:paraId="7FD04F7B" w14:textId="4066B41F" w:rsidR="00BD2E04" w:rsidRDefault="00BD2E04">
                      <w:r>
                        <w:t>Seized!</w:t>
                      </w:r>
                    </w:p>
                  </w:txbxContent>
                </v:textbox>
                <w10:wrap type="square"/>
              </v:shape>
            </w:pict>
          </mc:Fallback>
        </mc:AlternateContent>
      </w:r>
    </w:p>
    <w:p w14:paraId="4F0F1977" w14:textId="590F683D" w:rsidR="004A33E0" w:rsidRDefault="004A33E0"/>
    <w:p w14:paraId="6430C4AE" w14:textId="5190BFE2" w:rsidR="004A33E0" w:rsidRDefault="009D3C05">
      <w:r>
        <w:rPr>
          <w:noProof/>
        </w:rPr>
        <mc:AlternateContent>
          <mc:Choice Requires="wps">
            <w:drawing>
              <wp:anchor distT="0" distB="0" distL="114300" distR="114300" simplePos="0" relativeHeight="251691008" behindDoc="0" locked="0" layoutInCell="1" allowOverlap="1" wp14:anchorId="391E30BF" wp14:editId="5797B5FE">
                <wp:simplePos x="0" y="0"/>
                <wp:positionH relativeFrom="column">
                  <wp:posOffset>4454525</wp:posOffset>
                </wp:positionH>
                <wp:positionV relativeFrom="paragraph">
                  <wp:posOffset>50800</wp:posOffset>
                </wp:positionV>
                <wp:extent cx="171450" cy="367665"/>
                <wp:effectExtent l="0" t="0" r="57150" b="51435"/>
                <wp:wrapNone/>
                <wp:docPr id="2074725909" name="Straight Arrow Connector 3"/>
                <wp:cNvGraphicFramePr/>
                <a:graphic xmlns:a="http://schemas.openxmlformats.org/drawingml/2006/main">
                  <a:graphicData uri="http://schemas.microsoft.com/office/word/2010/wordprocessingShape">
                    <wps:wsp>
                      <wps:cNvCnPr/>
                      <wps:spPr>
                        <a:xfrm>
                          <a:off x="0" y="0"/>
                          <a:ext cx="171450" cy="367665"/>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48CB6E6B" id="_x0000_t32" coordsize="21600,21600" o:spt="32" o:oned="t" path="m,l21600,21600e" filled="f">
                <v:path arrowok="t" fillok="f" o:connecttype="none"/>
                <o:lock v:ext="edit" shapetype="t"/>
              </v:shapetype>
              <v:shape id="Straight Arrow Connector 3" o:spid="_x0000_s1026" type="#_x0000_t32" style="position:absolute;margin-left:350.75pt;margin-top:4pt;width:13.5pt;height:28.9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" strokecolor="red" strokeweight="1.5pt">
                <v:stroke endarrow="block" joinstyle="miter"/>
              </v:shape>
            </w:pict>
          </mc:Fallback>
        </mc:AlternateContent>
      </w:r>
      <w:r w:rsidR="00CF0FDE" w:rsidRPr="00E12F48">
        <w:drawing>
          <wp:anchor distT="0" distB="0" distL="114300" distR="114300" simplePos="0" relativeHeight="251687936" behindDoc="0" locked="0" layoutInCell="1" allowOverlap="1" wp14:anchorId="798D93C7" wp14:editId="12D87769">
            <wp:simplePos x="0" y="0"/>
            <wp:positionH relativeFrom="column">
              <wp:posOffset>3985507</wp:posOffset>
            </wp:positionH>
            <wp:positionV relativeFrom="paragraph">
              <wp:posOffset>172085</wp:posOffset>
            </wp:positionV>
            <wp:extent cx="2920365" cy="1417955"/>
            <wp:effectExtent l="76200" t="76200" r="127635" b="125095"/>
            <wp:wrapThrough wrapText="bothSides">
              <wp:wrapPolygon edited="0">
                <wp:start x="-282" y="-1161"/>
                <wp:lineTo x="-564" y="-871"/>
                <wp:lineTo x="-564" y="22055"/>
                <wp:lineTo x="-282" y="23215"/>
                <wp:lineTo x="22121" y="23215"/>
                <wp:lineTo x="22403" y="22345"/>
                <wp:lineTo x="22403" y="3773"/>
                <wp:lineTo x="22121" y="-580"/>
                <wp:lineTo x="22121" y="-1161"/>
                <wp:lineTo x="-282" y="-1161"/>
              </wp:wrapPolygon>
            </wp:wrapThrough>
            <wp:docPr id="1169036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0365" cy="14179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AC86E92" w14:textId="7E0022BF" w:rsidR="004A33E0" w:rsidRDefault="004A33E0"/>
    <w:p w14:paraId="3FAC288B" w14:textId="1BB4AD8D" w:rsidR="004A33E0" w:rsidRDefault="004A33E0"/>
    <w:p w14:paraId="476B4423" w14:textId="07FCDB17" w:rsidR="00E12F48" w:rsidRPr="00E12F48" w:rsidRDefault="00E12F48" w:rsidP="00E12F48"/>
    <w:p w14:paraId="6350D045" w14:textId="21BF6F67" w:rsidR="004A33E0" w:rsidRDefault="004A33E0"/>
    <w:p w14:paraId="39E45D41" w14:textId="0DE74E4D" w:rsidR="004A33E0" w:rsidRDefault="004A33E0"/>
    <w:p w14:paraId="39A816DC" w14:textId="4D7F3930" w:rsidR="004A33E0" w:rsidRDefault="004A33E0"/>
    <w:p w14:paraId="0F9ED6EB" w14:textId="5F952724" w:rsidR="004A33E0" w:rsidRDefault="004A33E0"/>
    <w:p w14:paraId="4CF3A840" w14:textId="14A4D8D5" w:rsidR="004A33E0" w:rsidRDefault="004A33E0"/>
    <w:p w14:paraId="6F3FC2E9" w14:textId="780B8B2F" w:rsidR="004A33E0" w:rsidRDefault="00903444">
      <w:r w:rsidRPr="00AC2552">
        <w:drawing>
          <wp:anchor distT="0" distB="0" distL="114300" distR="114300" simplePos="0" relativeHeight="251692032" behindDoc="1" locked="0" layoutInCell="1" allowOverlap="1" wp14:anchorId="107C3500" wp14:editId="008F802A">
            <wp:simplePos x="0" y="0"/>
            <wp:positionH relativeFrom="column">
              <wp:posOffset>4279265</wp:posOffset>
            </wp:positionH>
            <wp:positionV relativeFrom="paragraph">
              <wp:posOffset>20955</wp:posOffset>
            </wp:positionV>
            <wp:extent cx="2352675" cy="3944620"/>
            <wp:effectExtent l="0" t="0" r="9525" b="0"/>
            <wp:wrapTight wrapText="bothSides">
              <wp:wrapPolygon edited="0">
                <wp:start x="0" y="0"/>
                <wp:lineTo x="0" y="21489"/>
                <wp:lineTo x="21513" y="21489"/>
                <wp:lineTo x="21513" y="0"/>
                <wp:lineTo x="0" y="0"/>
              </wp:wrapPolygon>
            </wp:wrapTight>
            <wp:docPr id="1494069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069389" name=""/>
                    <pic:cNvPicPr/>
                  </pic:nvPicPr>
                  <pic:blipFill rotWithShape="1">
                    <a:blip r:embed="rId11">
                      <a:extLst>
                        <a:ext uri="{28A0092B-C50C-407E-A947-70E740481C1C}">
                          <a14:useLocalDpi xmlns:a14="http://schemas.microsoft.com/office/drawing/2010/main" val="0"/>
                        </a:ext>
                      </a:extLst>
                    </a:blip>
                    <a:srcRect r="48938" b="7810"/>
                    <a:stretch>
                      <a:fillRect/>
                    </a:stretch>
                  </pic:blipFill>
                  <pic:spPr bwMode="auto">
                    <a:xfrm>
                      <a:off x="0" y="0"/>
                      <a:ext cx="2352675" cy="3944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6A23B9" w14:textId="6A95146B" w:rsidR="004A33E0" w:rsidRDefault="004A33E0"/>
    <w:p w14:paraId="416E842B" w14:textId="5F998ED0" w:rsidR="004A33E0" w:rsidRDefault="004A33E0"/>
    <w:p w14:paraId="43EF0759" w14:textId="77777777" w:rsidR="004A33E0" w:rsidRDefault="004A33E0"/>
    <w:p w14:paraId="5C15F51B" w14:textId="2C899C03" w:rsidR="004A33E0" w:rsidRDefault="004A33E0"/>
    <w:p w14:paraId="43F756DA" w14:textId="34DF76F2" w:rsidR="004A33E0" w:rsidRDefault="004A33E0"/>
    <w:p w14:paraId="5D090D52" w14:textId="3701BE44" w:rsidR="004A33E0" w:rsidRDefault="004A33E0"/>
    <w:p w14:paraId="1EB697F0" w14:textId="50AEF4A7" w:rsidR="004A33E0" w:rsidRDefault="004A33E0"/>
    <w:p w14:paraId="4BA21D01" w14:textId="0B33DCBA" w:rsidR="004A33E0" w:rsidRDefault="004A33E0"/>
    <w:p w14:paraId="10D5C932" w14:textId="77777777" w:rsidR="004A33E0" w:rsidRDefault="004A33E0"/>
    <w:p w14:paraId="76E10DA6" w14:textId="77777777" w:rsidR="004A33E0" w:rsidRDefault="004A33E0"/>
    <w:p w14:paraId="47B99E9C" w14:textId="16FBBAE5" w:rsidR="004A33E0" w:rsidRDefault="004A33E0"/>
    <w:p w14:paraId="16735A4E" w14:textId="20D5E91B" w:rsidR="004A33E0" w:rsidRDefault="004A33E0"/>
    <w:p w14:paraId="03362D4C" w14:textId="77777777" w:rsidR="004A33E0" w:rsidRDefault="004A33E0"/>
    <w:p w14:paraId="1D81333B" w14:textId="19E2C209" w:rsidR="004A33E0" w:rsidRDefault="004A33E0"/>
    <w:p w14:paraId="3FC79B9C" w14:textId="77777777" w:rsidR="004A33E0" w:rsidRDefault="004A33E0"/>
    <w:p w14:paraId="6BC2DE1B" w14:textId="3803364B" w:rsidR="004A33E0" w:rsidRDefault="004A33E0"/>
    <w:p w14:paraId="1229A338" w14:textId="4E0FC307" w:rsidR="004A33E0" w:rsidRDefault="004A33E0"/>
    <w:p w14:paraId="3186B19B" w14:textId="77391F74" w:rsidR="004A33E0" w:rsidRDefault="004A33E0"/>
    <w:p w14:paraId="34F29C36" w14:textId="333D9998" w:rsidR="004A33E0" w:rsidRDefault="004A33E0"/>
    <w:p w14:paraId="1DF52809" w14:textId="0B29784D" w:rsidR="004A33E0" w:rsidRDefault="004A33E0"/>
    <w:p w14:paraId="64886D18" w14:textId="77777777" w:rsidR="004A33E0" w:rsidRDefault="004A33E0"/>
    <w:p w14:paraId="603029FC" w14:textId="16086B00" w:rsidR="004A33E0" w:rsidRDefault="004A33E0"/>
    <w:p w14:paraId="2C6BAFEC" w14:textId="719F09BB" w:rsidR="004A33E0" w:rsidRDefault="004A33E0"/>
    <w:p w14:paraId="11600B51" w14:textId="77777777" w:rsidR="004A33E0" w:rsidRDefault="004A33E0"/>
    <w:p w14:paraId="64D42CD6" w14:textId="77777777" w:rsidR="004A33E0" w:rsidRDefault="004A33E0"/>
    <w:p w14:paraId="4D6DF6FE" w14:textId="77777777" w:rsidR="004A33E0" w:rsidRDefault="004A33E0"/>
    <w:p w14:paraId="0F153426" w14:textId="77777777" w:rsidR="004A33E0" w:rsidRDefault="004A33E0"/>
    <w:p w14:paraId="7A40991F" w14:textId="77777777" w:rsidR="004A33E0" w:rsidRDefault="004A33E0"/>
    <w:p w14:paraId="63C11841" w14:textId="77777777" w:rsidR="004A33E0" w:rsidRDefault="004A33E0"/>
    <w:p w14:paraId="18A8E8F1" w14:textId="77777777" w:rsidR="004A33E0" w:rsidRDefault="004A33E0"/>
    <w:p w14:paraId="63B5DEB5" w14:textId="77777777" w:rsidR="004A33E0" w:rsidRDefault="004A33E0"/>
    <w:p w14:paraId="196A0F38" w14:textId="77777777" w:rsidR="004A33E0" w:rsidRDefault="004A33E0"/>
    <w:p w14:paraId="083ECD72" w14:textId="77777777" w:rsidR="004A33E0" w:rsidRDefault="004A33E0"/>
    <w:p w14:paraId="2841F18E" w14:textId="57D9287B" w:rsidR="004A33E0" w:rsidRDefault="004A33E0"/>
    <w:p w14:paraId="20EE5F57" w14:textId="5A7F0E35" w:rsidR="004A33E0" w:rsidRDefault="004A33E0"/>
    <w:p w14:paraId="01D3C87D" w14:textId="6F661249" w:rsidR="004A33E0" w:rsidRDefault="004147EA">
      <w:r w:rsidRPr="004147EA">
        <w:drawing>
          <wp:anchor distT="0" distB="0" distL="114300" distR="114300" simplePos="0" relativeHeight="251693056" behindDoc="1" locked="0" layoutInCell="1" allowOverlap="1" wp14:anchorId="0895F7C5" wp14:editId="7162F1D6">
            <wp:simplePos x="0" y="0"/>
            <wp:positionH relativeFrom="column">
              <wp:posOffset>4025900</wp:posOffset>
            </wp:positionH>
            <wp:positionV relativeFrom="paragraph">
              <wp:posOffset>910590</wp:posOffset>
            </wp:positionV>
            <wp:extent cx="2975610" cy="4324350"/>
            <wp:effectExtent l="0" t="0" r="0" b="0"/>
            <wp:wrapTight wrapText="bothSides">
              <wp:wrapPolygon edited="0">
                <wp:start x="0" y="0"/>
                <wp:lineTo x="0" y="21505"/>
                <wp:lineTo x="21434" y="21505"/>
                <wp:lineTo x="21434" y="0"/>
                <wp:lineTo x="0" y="0"/>
              </wp:wrapPolygon>
            </wp:wrapTight>
            <wp:docPr id="322953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953834" name=""/>
                    <pic:cNvPicPr/>
                  </pic:nvPicPr>
                  <pic:blipFill rotWithShape="1">
                    <a:blip r:embed="rId11">
                      <a:extLst>
                        <a:ext uri="{28A0092B-C50C-407E-A947-70E740481C1C}">
                          <a14:useLocalDpi xmlns:a14="http://schemas.microsoft.com/office/drawing/2010/main" val="0"/>
                        </a:ext>
                      </a:extLst>
                    </a:blip>
                    <a:srcRect l="46653" t="16539"/>
                    <a:stretch>
                      <a:fillRect/>
                    </a:stretch>
                  </pic:blipFill>
                  <pic:spPr bwMode="auto">
                    <a:xfrm>
                      <a:off x="0" y="0"/>
                      <a:ext cx="2975610" cy="4324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756A84A0" wp14:editId="07F3A0AF">
                <wp:simplePos x="0" y="0"/>
                <wp:positionH relativeFrom="column">
                  <wp:posOffset>5146040</wp:posOffset>
                </wp:positionH>
                <wp:positionV relativeFrom="paragraph">
                  <wp:posOffset>544830</wp:posOffset>
                </wp:positionV>
                <wp:extent cx="1682115" cy="314325"/>
                <wp:effectExtent l="0" t="0" r="0" b="0"/>
                <wp:wrapNone/>
                <wp:docPr id="1453736997" name="Text Box 1453736997"/>
                <wp:cNvGraphicFramePr/>
                <a:graphic xmlns:a="http://schemas.openxmlformats.org/drawingml/2006/main">
                  <a:graphicData uri="http://schemas.microsoft.com/office/word/2010/wordprocessingShape">
                    <wps:wsp>
                      <wps:cNvSpPr txBox="1"/>
                      <wps:spPr>
                        <a:xfrm>
                          <a:off x="0" y="0"/>
                          <a:ext cx="1682115" cy="314325"/>
                        </a:xfrm>
                        <a:prstGeom prst="rect">
                          <a:avLst/>
                        </a:prstGeom>
                        <a:noFill/>
                        <a:ln w="6350">
                          <a:noFill/>
                        </a:ln>
                      </wps:spPr>
                      <wps:txbx>
                        <w:txbxContent>
                          <w:p w14:paraId="66867154" w14:textId="77777777" w:rsidR="004A33E0" w:rsidRPr="00306E20" w:rsidRDefault="004A33E0" w:rsidP="004A33E0">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6A84A0" id="Text Box 1453736997" o:spid="_x0000_s1037" type="#_x0000_t202" style="position:absolute;margin-left:405.2pt;margin-top:42.9pt;width:132.45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" filled="f" stroked="f" strokeweight=".5pt">
                <v:textbox>
                  <w:txbxContent>
                    <w:p w14:paraId="66867154" w14:textId="77777777" w:rsidR="004A33E0" w:rsidRPr="00306E20" w:rsidRDefault="004A33E0" w:rsidP="004A33E0">
                      <w:pPr>
                        <w:jc w:val="right"/>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inorEastAsia" w:hAnsi="Arial" w:cs="Arial"/>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November 2026</w:t>
                      </w:r>
                    </w:p>
                  </w:txbxContent>
                </v:textbox>
              </v:shape>
            </w:pict>
          </mc:Fallback>
        </mc:AlternateContent>
      </w:r>
      <w:r w:rsidR="009065BE">
        <w:rPr>
          <w:noProof/>
        </w:rPr>
        <mc:AlternateContent>
          <mc:Choice Requires="wps">
            <w:drawing>
              <wp:anchor distT="0" distB="0" distL="114300" distR="114300" simplePos="0" relativeHeight="251686912" behindDoc="0" locked="0" layoutInCell="1" allowOverlap="1" wp14:anchorId="6A8C7EBC" wp14:editId="6EDE0394">
                <wp:simplePos x="0" y="0"/>
                <wp:positionH relativeFrom="column">
                  <wp:posOffset>0</wp:posOffset>
                </wp:positionH>
                <wp:positionV relativeFrom="paragraph">
                  <wp:posOffset>1015365</wp:posOffset>
                </wp:positionV>
                <wp:extent cx="3933825" cy="6813550"/>
                <wp:effectExtent l="0" t="0" r="9525" b="6350"/>
                <wp:wrapNone/>
                <wp:docPr id="2111861705" name="Text Box 2111861705"/>
                <wp:cNvGraphicFramePr/>
                <a:graphic xmlns:a="http://schemas.openxmlformats.org/drawingml/2006/main">
                  <a:graphicData uri="http://schemas.microsoft.com/office/word/2010/wordprocessingShape">
                    <wps:wsp>
                      <wps:cNvSpPr txBox="1"/>
                      <wps:spPr>
                        <a:xfrm>
                          <a:off x="0" y="0"/>
                          <a:ext cx="3933825" cy="6813550"/>
                        </a:xfrm>
                        <a:prstGeom prst="rect">
                          <a:avLst/>
                        </a:prstGeom>
                        <a:solidFill>
                          <a:schemeClr val="lt1"/>
                        </a:solidFill>
                        <a:ln w="6350">
                          <a:noFill/>
                        </a:ln>
                      </wps:spPr>
                      <wps:txbx>
                        <w:txbxContent>
                          <w:p w14:paraId="7EADF1E7" w14:textId="77777777" w:rsidR="009065BE" w:rsidRPr="00652B31" w:rsidRDefault="009065BE" w:rsidP="009065BE">
                            <w:pPr>
                              <w:spacing w:line="320" w:lineRule="exact"/>
                              <w:rPr>
                                <w:rFonts w:ascii="Abadi" w:hAnsi="Abadi" w:cs="Arial"/>
                              </w:rPr>
                            </w:pPr>
                          </w:p>
                          <w:p w14:paraId="2E16EE21" w14:textId="4EF93038" w:rsidR="009065BE" w:rsidRPr="00E70E81" w:rsidRDefault="00E70E81" w:rsidP="009065BE">
                            <w:pPr>
                              <w:spacing w:line="320" w:lineRule="exact"/>
                              <w:rPr>
                                <w:rFonts w:ascii="Abadi" w:hAnsi="Abadi" w:cs="Arial"/>
                                <w:b/>
                                <w:bCs/>
                              </w:rPr>
                            </w:pPr>
                            <w:r>
                              <w:rPr>
                                <w:rFonts w:ascii="Abadi" w:hAnsi="Abadi" w:cs="Arial"/>
                                <w:b/>
                                <w:bCs/>
                              </w:rPr>
                              <w:t>What the team has planned:</w:t>
                            </w:r>
                          </w:p>
                          <w:p w14:paraId="40E73CF1" w14:textId="77777777" w:rsidR="009065BE" w:rsidRDefault="009065BE" w:rsidP="009065BE">
                            <w:pPr>
                              <w:spacing w:line="320" w:lineRule="exact"/>
                              <w:rPr>
                                <w:rFonts w:ascii="Abadi" w:hAnsi="Abadi" w:cs="Arial"/>
                              </w:rPr>
                            </w:pPr>
                          </w:p>
                          <w:p w14:paraId="722631B6" w14:textId="7637BB81" w:rsidR="009065BE" w:rsidRDefault="009065BE" w:rsidP="009065BE">
                            <w:pPr>
                              <w:spacing w:line="320" w:lineRule="exact"/>
                              <w:rPr>
                                <w:rFonts w:ascii="Abadi" w:hAnsi="Abadi" w:cs="Arial"/>
                              </w:rPr>
                            </w:pPr>
                            <w:r>
                              <w:rPr>
                                <w:rFonts w:ascii="Abadi" w:hAnsi="Abadi" w:cs="Arial"/>
                              </w:rPr>
                              <w:t>-</w:t>
                            </w:r>
                            <w:r w:rsidR="007134DE">
                              <w:rPr>
                                <w:rFonts w:ascii="Abadi" w:hAnsi="Abadi" w:cs="Arial"/>
                              </w:rPr>
                              <w:t xml:space="preserve">As we approach the festive season, </w:t>
                            </w:r>
                            <w:r w:rsidR="00AF068F">
                              <w:rPr>
                                <w:rFonts w:ascii="Abadi" w:hAnsi="Abadi" w:cs="Arial"/>
                              </w:rPr>
                              <w:t xml:space="preserve">Christmas events are springing up all over the Dales area. Your local SNT will be </w:t>
                            </w:r>
                            <w:r w:rsidR="00977EAD">
                              <w:rPr>
                                <w:rFonts w:ascii="Abadi" w:hAnsi="Abadi" w:cs="Arial"/>
                              </w:rPr>
                              <w:t xml:space="preserve">off helping their colleagues throughout the Dales areas with these busy events </w:t>
                            </w:r>
                            <w:r w:rsidR="00774084">
                              <w:rPr>
                                <w:rFonts w:ascii="Abadi" w:hAnsi="Abadi" w:cs="Arial"/>
                              </w:rPr>
                              <w:t>to have that visible presence.</w:t>
                            </w:r>
                            <w:r w:rsidR="00235BB8">
                              <w:rPr>
                                <w:rFonts w:ascii="Abadi" w:hAnsi="Abadi" w:cs="Arial"/>
                              </w:rPr>
                              <w:t xml:space="preserve"> </w:t>
                            </w:r>
                          </w:p>
                          <w:p w14:paraId="3DC7374D" w14:textId="77777777" w:rsidR="00235BB8" w:rsidRDefault="00235BB8" w:rsidP="009065BE">
                            <w:pPr>
                              <w:spacing w:line="320" w:lineRule="exact"/>
                              <w:rPr>
                                <w:rFonts w:ascii="Abadi" w:hAnsi="Abadi" w:cs="Arial"/>
                              </w:rPr>
                            </w:pPr>
                          </w:p>
                          <w:p w14:paraId="2E57D367" w14:textId="1374961A" w:rsidR="00235BB8" w:rsidRDefault="00235BB8" w:rsidP="009065BE">
                            <w:pPr>
                              <w:spacing w:line="320" w:lineRule="exact"/>
                              <w:rPr>
                                <w:rFonts w:ascii="Abadi" w:hAnsi="Abadi" w:cs="Arial"/>
                              </w:rPr>
                            </w:pPr>
                            <w:r>
                              <w:rPr>
                                <w:rFonts w:ascii="Abadi" w:hAnsi="Abadi" w:cs="Arial"/>
                              </w:rPr>
                              <w:t>-</w:t>
                            </w:r>
                            <w:r w:rsidR="00FC6780">
                              <w:rPr>
                                <w:rFonts w:ascii="Abadi" w:hAnsi="Abadi" w:cs="Arial"/>
                              </w:rPr>
                              <w:t>This year, your SNT have been given the privilege to attend Ashbourne’s remembrance parade</w:t>
                            </w:r>
                            <w:r w:rsidR="00FA2E8D">
                              <w:rPr>
                                <w:rFonts w:ascii="Abadi" w:hAnsi="Abadi" w:cs="Arial"/>
                              </w:rPr>
                              <w:t xml:space="preserve"> and lay a wreath on behalf of the Derbyshire Constabulary. This is a tremendous</w:t>
                            </w:r>
                            <w:r w:rsidR="00626D10">
                              <w:rPr>
                                <w:rFonts w:ascii="Abadi" w:hAnsi="Abadi" w:cs="Arial"/>
                              </w:rPr>
                              <w:t xml:space="preserve"> hon</w:t>
                            </w:r>
                            <w:r w:rsidR="00AD3C48">
                              <w:rPr>
                                <w:rFonts w:ascii="Abadi" w:hAnsi="Abadi" w:cs="Arial"/>
                              </w:rPr>
                              <w:t>our that we feel privileged to be able to do</w:t>
                            </w:r>
                            <w:r w:rsidR="00AF3192">
                              <w:rPr>
                                <w:rFonts w:ascii="Abadi" w:hAnsi="Abadi" w:cs="Arial"/>
                              </w:rPr>
                              <w:t xml:space="preserve"> and we look forward to seeing the amazing turnout from the community</w:t>
                            </w:r>
                            <w:r w:rsidR="00AD3C48">
                              <w:rPr>
                                <w:rFonts w:ascii="Abadi" w:hAnsi="Abadi" w:cs="Arial"/>
                              </w:rPr>
                              <w:t>.</w:t>
                            </w:r>
                          </w:p>
                          <w:p w14:paraId="6737FE64" w14:textId="77777777" w:rsidR="00EE6BF0" w:rsidRDefault="00EE6BF0" w:rsidP="009065BE">
                            <w:pPr>
                              <w:spacing w:line="320" w:lineRule="exact"/>
                              <w:rPr>
                                <w:rFonts w:ascii="Abadi" w:hAnsi="Abadi" w:cs="Arial"/>
                              </w:rPr>
                            </w:pPr>
                          </w:p>
                          <w:p w14:paraId="7B0B7CCC" w14:textId="7072B789" w:rsidR="00EE6BF0" w:rsidRDefault="00EE6BF0" w:rsidP="009065BE">
                            <w:pPr>
                              <w:spacing w:line="320" w:lineRule="exact"/>
                              <w:rPr>
                                <w:rFonts w:ascii="Abadi" w:hAnsi="Abadi" w:cs="Arial"/>
                              </w:rPr>
                            </w:pPr>
                            <w:r>
                              <w:rPr>
                                <w:rFonts w:ascii="Abadi" w:hAnsi="Abadi" w:cs="Arial"/>
                              </w:rPr>
                              <w:t>-</w:t>
                            </w:r>
                            <w:r w:rsidR="00C93B2F">
                              <w:rPr>
                                <w:rFonts w:ascii="Abadi" w:hAnsi="Abadi" w:cs="Arial"/>
                              </w:rPr>
                              <w:t>Community catchups! With PCSO Coupland getting reacquainted with his community, there will be plenty of meet up opportunities through the months to come. For dates and locations of these meetings, please check the dates and times on this newsletter to stay in the loop.</w:t>
                            </w:r>
                          </w:p>
                          <w:p w14:paraId="729A132B" w14:textId="77777777" w:rsidR="00C93B2F" w:rsidRDefault="00C93B2F" w:rsidP="009065BE">
                            <w:pPr>
                              <w:spacing w:line="320" w:lineRule="exact"/>
                              <w:rPr>
                                <w:rFonts w:ascii="Abadi" w:hAnsi="Abadi" w:cs="Arial"/>
                              </w:rPr>
                            </w:pPr>
                          </w:p>
                          <w:p w14:paraId="385F124D" w14:textId="6A86FC38" w:rsidR="00C93B2F" w:rsidRDefault="00C93B2F" w:rsidP="009065BE">
                            <w:pPr>
                              <w:spacing w:line="320" w:lineRule="exact"/>
                              <w:rPr>
                                <w:rFonts w:ascii="Abadi" w:hAnsi="Abadi" w:cs="Arial"/>
                              </w:rPr>
                            </w:pPr>
                            <w:r>
                              <w:rPr>
                                <w:rFonts w:ascii="Abadi" w:hAnsi="Abadi" w:cs="Arial"/>
                              </w:rPr>
                              <w:t xml:space="preserve">-Hotspot patrols will continue from </w:t>
                            </w:r>
                            <w:r w:rsidR="00863EA8">
                              <w:rPr>
                                <w:rFonts w:ascii="Abadi" w:hAnsi="Abadi" w:cs="Arial"/>
                              </w:rPr>
                              <w:t>your local PC Buckingham and PCSO Coupland to tackle local anti-social behaviour</w:t>
                            </w:r>
                            <w:r w:rsidR="00382321">
                              <w:rPr>
                                <w:rFonts w:ascii="Abadi" w:hAnsi="Abadi" w:cs="Arial"/>
                              </w:rPr>
                              <w:t xml:space="preserve">. The team has already been working hard making connections with locals in the community </w:t>
                            </w:r>
                            <w:r w:rsidR="00BA01F1">
                              <w:rPr>
                                <w:rFonts w:ascii="Abadi" w:hAnsi="Abadi" w:cs="Arial"/>
                              </w:rPr>
                              <w:t xml:space="preserve">in finding out the areas most affected. In this time, several individuals have been issued warnings for ASB, as well as community service and workshops </w:t>
                            </w:r>
                            <w:r w:rsidR="002A0D03">
                              <w:rPr>
                                <w:rFonts w:ascii="Abadi" w:hAnsi="Abadi" w:cs="Arial"/>
                              </w:rPr>
                              <w:t>for those with worse offences.</w:t>
                            </w:r>
                          </w:p>
                          <w:p w14:paraId="3E4E0AA1" w14:textId="77777777" w:rsidR="009065BE" w:rsidRDefault="009065BE" w:rsidP="009065BE">
                            <w:pPr>
                              <w:spacing w:line="320" w:lineRule="exact"/>
                              <w:rPr>
                                <w:rFonts w:ascii="Abadi" w:hAnsi="Abadi" w:cs="Arial"/>
                              </w:rPr>
                            </w:pPr>
                          </w:p>
                          <w:p w14:paraId="2D82CC1E" w14:textId="77777777" w:rsidR="009065BE" w:rsidRDefault="009065BE" w:rsidP="009065BE">
                            <w:pPr>
                              <w:spacing w:line="320" w:lineRule="exact"/>
                              <w:rPr>
                                <w:rFonts w:ascii="Abadi" w:hAnsi="Abadi" w:cs="Arial"/>
                              </w:rPr>
                            </w:pPr>
                          </w:p>
                          <w:p w14:paraId="0DDD7604" w14:textId="77777777" w:rsidR="009065BE" w:rsidRPr="00652B31" w:rsidRDefault="009065BE" w:rsidP="009065BE">
                            <w:pPr>
                              <w:spacing w:line="320" w:lineRule="exact"/>
                              <w:rPr>
                                <w:rFonts w:ascii="Abadi" w:hAnsi="Abadi"/>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8C7EBC" id="Text Box 2111861705" o:spid="_x0000_s1038" type="#_x0000_t202" style="position:absolute;margin-left:0;margin-top:79.95pt;width:309.75pt;height:536.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" fillcolor="white [3201]" stroked="f" strokeweight=".5pt">
                <v:textbox>
                  <w:txbxContent>
                    <w:p w14:paraId="7EADF1E7" w14:textId="77777777" w:rsidR="009065BE" w:rsidRPr="00652B31" w:rsidRDefault="009065BE" w:rsidP="009065BE">
                      <w:pPr>
                        <w:spacing w:line="320" w:lineRule="exact"/>
                        <w:rPr>
                          <w:rFonts w:ascii="Abadi" w:hAnsi="Abadi" w:cs="Arial"/>
                        </w:rPr>
                      </w:pPr>
                    </w:p>
                    <w:p w14:paraId="2E16EE21" w14:textId="4EF93038" w:rsidR="009065BE" w:rsidRPr="00E70E81" w:rsidRDefault="00E70E81" w:rsidP="009065BE">
                      <w:pPr>
                        <w:spacing w:line="320" w:lineRule="exact"/>
                        <w:rPr>
                          <w:rFonts w:ascii="Abadi" w:hAnsi="Abadi" w:cs="Arial"/>
                          <w:b/>
                          <w:bCs/>
                        </w:rPr>
                      </w:pPr>
                      <w:r>
                        <w:rPr>
                          <w:rFonts w:ascii="Abadi" w:hAnsi="Abadi" w:cs="Arial"/>
                          <w:b/>
                          <w:bCs/>
                        </w:rPr>
                        <w:t>What the team has planned:</w:t>
                      </w:r>
                    </w:p>
                    <w:p w14:paraId="40E73CF1" w14:textId="77777777" w:rsidR="009065BE" w:rsidRDefault="009065BE" w:rsidP="009065BE">
                      <w:pPr>
                        <w:spacing w:line="320" w:lineRule="exact"/>
                        <w:rPr>
                          <w:rFonts w:ascii="Abadi" w:hAnsi="Abadi" w:cs="Arial"/>
                        </w:rPr>
                      </w:pPr>
                    </w:p>
                    <w:p w14:paraId="722631B6" w14:textId="7637BB81" w:rsidR="009065BE" w:rsidRDefault="009065BE" w:rsidP="009065BE">
                      <w:pPr>
                        <w:spacing w:line="320" w:lineRule="exact"/>
                        <w:rPr>
                          <w:rFonts w:ascii="Abadi" w:hAnsi="Abadi" w:cs="Arial"/>
                        </w:rPr>
                      </w:pPr>
                      <w:r>
                        <w:rPr>
                          <w:rFonts w:ascii="Abadi" w:hAnsi="Abadi" w:cs="Arial"/>
                        </w:rPr>
                        <w:t>-</w:t>
                      </w:r>
                      <w:r w:rsidR="007134DE">
                        <w:rPr>
                          <w:rFonts w:ascii="Abadi" w:hAnsi="Abadi" w:cs="Arial"/>
                        </w:rPr>
                        <w:t xml:space="preserve">As we approach the festive season, </w:t>
                      </w:r>
                      <w:r w:rsidR="00AF068F">
                        <w:rPr>
                          <w:rFonts w:ascii="Abadi" w:hAnsi="Abadi" w:cs="Arial"/>
                        </w:rPr>
                        <w:t xml:space="preserve">Christmas events are springing up all over the Dales area. Your local SNT will be </w:t>
                      </w:r>
                      <w:r w:rsidR="00977EAD">
                        <w:rPr>
                          <w:rFonts w:ascii="Abadi" w:hAnsi="Abadi" w:cs="Arial"/>
                        </w:rPr>
                        <w:t xml:space="preserve">off helping their colleagues throughout the Dales areas with these busy events </w:t>
                      </w:r>
                      <w:r w:rsidR="00774084">
                        <w:rPr>
                          <w:rFonts w:ascii="Abadi" w:hAnsi="Abadi" w:cs="Arial"/>
                        </w:rPr>
                        <w:t>to have that visible presence.</w:t>
                      </w:r>
                      <w:r w:rsidR="00235BB8">
                        <w:rPr>
                          <w:rFonts w:ascii="Abadi" w:hAnsi="Abadi" w:cs="Arial"/>
                        </w:rPr>
                        <w:t xml:space="preserve"> </w:t>
                      </w:r>
                    </w:p>
                    <w:p w14:paraId="3DC7374D" w14:textId="77777777" w:rsidR="00235BB8" w:rsidRDefault="00235BB8" w:rsidP="009065BE">
                      <w:pPr>
                        <w:spacing w:line="320" w:lineRule="exact"/>
                        <w:rPr>
                          <w:rFonts w:ascii="Abadi" w:hAnsi="Abadi" w:cs="Arial"/>
                        </w:rPr>
                      </w:pPr>
                    </w:p>
                    <w:p w14:paraId="2E57D367" w14:textId="1374961A" w:rsidR="00235BB8" w:rsidRDefault="00235BB8" w:rsidP="009065BE">
                      <w:pPr>
                        <w:spacing w:line="320" w:lineRule="exact"/>
                        <w:rPr>
                          <w:rFonts w:ascii="Abadi" w:hAnsi="Abadi" w:cs="Arial"/>
                        </w:rPr>
                      </w:pPr>
                      <w:r>
                        <w:rPr>
                          <w:rFonts w:ascii="Abadi" w:hAnsi="Abadi" w:cs="Arial"/>
                        </w:rPr>
                        <w:t>-</w:t>
                      </w:r>
                      <w:r w:rsidR="00FC6780">
                        <w:rPr>
                          <w:rFonts w:ascii="Abadi" w:hAnsi="Abadi" w:cs="Arial"/>
                        </w:rPr>
                        <w:t>This year, your SNT have been given the privilege to attend Ashbourne’s remembrance parade</w:t>
                      </w:r>
                      <w:r w:rsidR="00FA2E8D">
                        <w:rPr>
                          <w:rFonts w:ascii="Abadi" w:hAnsi="Abadi" w:cs="Arial"/>
                        </w:rPr>
                        <w:t xml:space="preserve"> and lay a wreath on behalf of the Derbyshire Constabulary. This is a tremendous</w:t>
                      </w:r>
                      <w:r w:rsidR="00626D10">
                        <w:rPr>
                          <w:rFonts w:ascii="Abadi" w:hAnsi="Abadi" w:cs="Arial"/>
                        </w:rPr>
                        <w:t xml:space="preserve"> hon</w:t>
                      </w:r>
                      <w:r w:rsidR="00AD3C48">
                        <w:rPr>
                          <w:rFonts w:ascii="Abadi" w:hAnsi="Abadi" w:cs="Arial"/>
                        </w:rPr>
                        <w:t>our that we feel privileged to be able to do</w:t>
                      </w:r>
                      <w:r w:rsidR="00AF3192">
                        <w:rPr>
                          <w:rFonts w:ascii="Abadi" w:hAnsi="Abadi" w:cs="Arial"/>
                        </w:rPr>
                        <w:t xml:space="preserve"> and we look forward to seeing the amazing turnout from the community</w:t>
                      </w:r>
                      <w:r w:rsidR="00AD3C48">
                        <w:rPr>
                          <w:rFonts w:ascii="Abadi" w:hAnsi="Abadi" w:cs="Arial"/>
                        </w:rPr>
                        <w:t>.</w:t>
                      </w:r>
                    </w:p>
                    <w:p w14:paraId="6737FE64" w14:textId="77777777" w:rsidR="00EE6BF0" w:rsidRDefault="00EE6BF0" w:rsidP="009065BE">
                      <w:pPr>
                        <w:spacing w:line="320" w:lineRule="exact"/>
                        <w:rPr>
                          <w:rFonts w:ascii="Abadi" w:hAnsi="Abadi" w:cs="Arial"/>
                        </w:rPr>
                      </w:pPr>
                    </w:p>
                    <w:p w14:paraId="7B0B7CCC" w14:textId="7072B789" w:rsidR="00EE6BF0" w:rsidRDefault="00EE6BF0" w:rsidP="009065BE">
                      <w:pPr>
                        <w:spacing w:line="320" w:lineRule="exact"/>
                        <w:rPr>
                          <w:rFonts w:ascii="Abadi" w:hAnsi="Abadi" w:cs="Arial"/>
                        </w:rPr>
                      </w:pPr>
                      <w:r>
                        <w:rPr>
                          <w:rFonts w:ascii="Abadi" w:hAnsi="Abadi" w:cs="Arial"/>
                        </w:rPr>
                        <w:t>-</w:t>
                      </w:r>
                      <w:r w:rsidR="00C93B2F">
                        <w:rPr>
                          <w:rFonts w:ascii="Abadi" w:hAnsi="Abadi" w:cs="Arial"/>
                        </w:rPr>
                        <w:t>Community catchups! With PCSO Coupland getting reacquainted with his community, there will be plenty of meet up opportunities through the months to come. For dates and locations of these meetings, please check the dates and times on this newsletter to stay in the loop.</w:t>
                      </w:r>
                    </w:p>
                    <w:p w14:paraId="729A132B" w14:textId="77777777" w:rsidR="00C93B2F" w:rsidRDefault="00C93B2F" w:rsidP="009065BE">
                      <w:pPr>
                        <w:spacing w:line="320" w:lineRule="exact"/>
                        <w:rPr>
                          <w:rFonts w:ascii="Abadi" w:hAnsi="Abadi" w:cs="Arial"/>
                        </w:rPr>
                      </w:pPr>
                    </w:p>
                    <w:p w14:paraId="385F124D" w14:textId="6A86FC38" w:rsidR="00C93B2F" w:rsidRDefault="00C93B2F" w:rsidP="009065BE">
                      <w:pPr>
                        <w:spacing w:line="320" w:lineRule="exact"/>
                        <w:rPr>
                          <w:rFonts w:ascii="Abadi" w:hAnsi="Abadi" w:cs="Arial"/>
                        </w:rPr>
                      </w:pPr>
                      <w:r>
                        <w:rPr>
                          <w:rFonts w:ascii="Abadi" w:hAnsi="Abadi" w:cs="Arial"/>
                        </w:rPr>
                        <w:t xml:space="preserve">-Hotspot patrols will continue from </w:t>
                      </w:r>
                      <w:r w:rsidR="00863EA8">
                        <w:rPr>
                          <w:rFonts w:ascii="Abadi" w:hAnsi="Abadi" w:cs="Arial"/>
                        </w:rPr>
                        <w:t>your local PC Buckingham and PCSO Coupland to tackle local anti-social behaviour</w:t>
                      </w:r>
                      <w:r w:rsidR="00382321">
                        <w:rPr>
                          <w:rFonts w:ascii="Abadi" w:hAnsi="Abadi" w:cs="Arial"/>
                        </w:rPr>
                        <w:t xml:space="preserve">. The team has already been working hard making connections with locals in the community </w:t>
                      </w:r>
                      <w:r w:rsidR="00BA01F1">
                        <w:rPr>
                          <w:rFonts w:ascii="Abadi" w:hAnsi="Abadi" w:cs="Arial"/>
                        </w:rPr>
                        <w:t xml:space="preserve">in finding out the areas most affected. In this time, several individuals have been issued warnings for ASB, as well as community service and workshops </w:t>
                      </w:r>
                      <w:r w:rsidR="002A0D03">
                        <w:rPr>
                          <w:rFonts w:ascii="Abadi" w:hAnsi="Abadi" w:cs="Arial"/>
                        </w:rPr>
                        <w:t>for those with worse offences.</w:t>
                      </w:r>
                    </w:p>
                    <w:p w14:paraId="3E4E0AA1" w14:textId="77777777" w:rsidR="009065BE" w:rsidRDefault="009065BE" w:rsidP="009065BE">
                      <w:pPr>
                        <w:spacing w:line="320" w:lineRule="exact"/>
                        <w:rPr>
                          <w:rFonts w:ascii="Abadi" w:hAnsi="Abadi" w:cs="Arial"/>
                        </w:rPr>
                      </w:pPr>
                    </w:p>
                    <w:p w14:paraId="2D82CC1E" w14:textId="77777777" w:rsidR="009065BE" w:rsidRDefault="009065BE" w:rsidP="009065BE">
                      <w:pPr>
                        <w:spacing w:line="320" w:lineRule="exact"/>
                        <w:rPr>
                          <w:rFonts w:ascii="Abadi" w:hAnsi="Abadi" w:cs="Arial"/>
                        </w:rPr>
                      </w:pPr>
                    </w:p>
                    <w:p w14:paraId="0DDD7604" w14:textId="77777777" w:rsidR="009065BE" w:rsidRPr="00652B31" w:rsidRDefault="009065BE" w:rsidP="009065BE">
                      <w:pPr>
                        <w:spacing w:line="320" w:lineRule="exact"/>
                        <w:rPr>
                          <w:rFonts w:ascii="Abadi" w:hAnsi="Abadi"/>
                          <w14:textOutline w14:w="9525" w14:cap="rnd" w14:cmpd="sng" w14:algn="ctr">
                            <w14:solidFill>
                              <w14:srgbClr w14:val="000000"/>
                            </w14:solidFill>
                            <w14:prstDash w14:val="solid"/>
                            <w14:bevel/>
                          </w14:textOutline>
                        </w:rPr>
                      </w:pPr>
                    </w:p>
                  </w:txbxContent>
                </v:textbox>
              </v:shape>
            </w:pict>
          </mc:Fallback>
        </mc:AlternateContent>
      </w:r>
      <w:r w:rsidR="004A33E0">
        <w:rPr>
          <w:noProof/>
        </w:rPr>
        <mc:AlternateContent>
          <mc:Choice Requires="wps">
            <w:drawing>
              <wp:anchor distT="0" distB="0" distL="114300" distR="114300" simplePos="0" relativeHeight="251682816" behindDoc="0" locked="0" layoutInCell="1" allowOverlap="1" wp14:anchorId="25892CFD" wp14:editId="42A735BF">
                <wp:simplePos x="0" y="0"/>
                <wp:positionH relativeFrom="margin">
                  <wp:posOffset>273133</wp:posOffset>
                </wp:positionH>
                <wp:positionV relativeFrom="paragraph">
                  <wp:posOffset>82492</wp:posOffset>
                </wp:positionV>
                <wp:extent cx="6296646" cy="595423"/>
                <wp:effectExtent l="0" t="0" r="0" b="0"/>
                <wp:wrapNone/>
                <wp:docPr id="93238296" name="Text Box 93238296"/>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044DFDAD" w14:textId="77777777" w:rsidR="004A33E0" w:rsidRPr="00306E20" w:rsidRDefault="004A33E0" w:rsidP="004A33E0">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92CFD" id="Text Box 93238296" o:spid="_x0000_s1039" type="#_x0000_t202" style="position:absolute;margin-left:21.5pt;margin-top:6.5pt;width:495.8pt;height:46.9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" filled="f" stroked="f" strokeweight=".5pt">
                <v:textbox>
                  <w:txbxContent>
                    <w:p w14:paraId="044DFDAD" w14:textId="77777777" w:rsidR="004A33E0" w:rsidRPr="00306E20" w:rsidRDefault="004A33E0" w:rsidP="004A33E0">
                      <w:pPr>
                        <w:spacing w:line="640" w:lineRule="exact"/>
                        <w:rPr>
                          <w:rFonts w:ascii="Arial" w:hAnsi="Arial" w:cs="Arial"/>
                          <w:b/>
                          <w:bCs/>
                          <w:color w:val="FFFFFF" w:themeColor="background1"/>
                          <w:sz w:val="72"/>
                          <w:szCs w:val="72"/>
                        </w:rPr>
                      </w:pPr>
                      <w:r>
                        <w:rPr>
                          <w:rFonts w:ascii="Arial" w:hAnsi="Arial" w:cs="Arial"/>
                          <w:b/>
                          <w:bCs/>
                          <w:color w:val="FFFFFF" w:themeColor="background1"/>
                          <w:sz w:val="72"/>
                          <w:szCs w:val="72"/>
                        </w:rPr>
                        <w:t>November Newsletter</w:t>
                      </w:r>
                    </w:p>
                  </w:txbxContent>
                </v:textbox>
                <w10:wrap anchorx="margin"/>
              </v:shape>
            </w:pict>
          </mc:Fallback>
        </mc:AlternateContent>
      </w:r>
    </w:p>
    <w:sectPr w:rsidR="004A33E0" w:rsidSect="005F6B6C">
      <w:headerReference w:type="default" r:id="rId12"/>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99EEF" w14:textId="77777777" w:rsidR="00495118" w:rsidRDefault="00495118" w:rsidP="005F6B6C">
      <w:r>
        <w:separator/>
      </w:r>
    </w:p>
  </w:endnote>
  <w:endnote w:type="continuationSeparator" w:id="0">
    <w:p w14:paraId="2B94310C" w14:textId="77777777" w:rsidR="00495118" w:rsidRDefault="00495118"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buntu">
    <w:panose1 w:val="020B05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9C057" w14:textId="77777777" w:rsidR="00495118" w:rsidRDefault="00495118" w:rsidP="005F6B6C">
      <w:r>
        <w:separator/>
      </w:r>
    </w:p>
  </w:footnote>
  <w:footnote w:type="continuationSeparator" w:id="0">
    <w:p w14:paraId="4FD833ED" w14:textId="77777777" w:rsidR="00495118" w:rsidRDefault="00495118"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8A6F" w14:textId="77777777" w:rsidR="005F6B6C" w:rsidRDefault="007C3200">
    <w:pPr>
      <w:pStyle w:val="Header"/>
    </w:pPr>
    <w:r>
      <w:rPr>
        <w:noProof/>
      </w:rPr>
      <w:drawing>
        <wp:anchor distT="0" distB="0" distL="114300" distR="114300" simplePos="0" relativeHeight="251658240" behindDoc="1" locked="0" layoutInCell="1" allowOverlap="1" wp14:anchorId="2E7A38D3" wp14:editId="2F9A4983">
          <wp:simplePos x="0" y="0"/>
          <wp:positionH relativeFrom="page">
            <wp:align>left</wp:align>
          </wp:positionH>
          <wp:positionV relativeFrom="paragraph">
            <wp:posOffset>-406075</wp:posOffset>
          </wp:positionV>
          <wp:extent cx="7524000" cy="10641600"/>
          <wp:effectExtent l="0" t="0" r="0" b="0"/>
          <wp:wrapNone/>
          <wp:docPr id="1381996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6389" name="Picture 1381996389"/>
                  <pic:cNvPicPr/>
                </pic:nvPicPr>
                <pic:blipFill>
                  <a:blip r:embed="rId1">
                    <a:extLst>
                      <a:ext uri="{28A0092B-C50C-407E-A947-70E740481C1C}">
                        <a14:useLocalDpi xmlns:a14="http://schemas.microsoft.com/office/drawing/2010/main" val="0"/>
                      </a:ext>
                    </a:extLst>
                  </a:blip>
                  <a:stretch>
                    <a:fillRect/>
                  </a:stretch>
                </pic:blipFill>
                <pic:spPr>
                  <a:xfrm>
                    <a:off x="0" y="0"/>
                    <a:ext cx="7524000" cy="10641600"/>
                  </a:xfrm>
                  <a:prstGeom prst="rect">
                    <a:avLst/>
                  </a:prstGeom>
                </pic:spPr>
              </pic:pic>
            </a:graphicData>
          </a:graphic>
          <wp14:sizeRelH relativeFrom="page">
            <wp14:pctWidth>0</wp14:pctWidth>
          </wp14:sizeRelH>
          <wp14:sizeRelV relativeFrom="page">
            <wp14:pctHeight>0</wp14:pctHeight>
          </wp14:sizeRelV>
        </wp:anchor>
      </w:drawing>
    </w:r>
  </w:p>
  <w:p w14:paraId="3F157EB2" w14:textId="77777777" w:rsidR="004B13C0" w:rsidRDefault="004B1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561631"/>
    <w:multiLevelType w:val="hybridMultilevel"/>
    <w:tmpl w:val="28627E98"/>
    <w:lvl w:ilvl="0" w:tplc="6ADAB41C">
      <w:numFmt w:val="bullet"/>
      <w:lvlText w:val="-"/>
      <w:lvlJc w:val="left"/>
      <w:pPr>
        <w:ind w:left="720" w:hanging="360"/>
      </w:pPr>
      <w:rPr>
        <w:rFonts w:ascii="Abadi" w:eastAsiaTheme="minorHAnsi" w:hAnsi="Abad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C46D5"/>
    <w:multiLevelType w:val="hybridMultilevel"/>
    <w:tmpl w:val="A698AFEA"/>
    <w:lvl w:ilvl="0" w:tplc="6602DC22">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B2C3A"/>
    <w:multiLevelType w:val="hybridMultilevel"/>
    <w:tmpl w:val="041637FC"/>
    <w:lvl w:ilvl="0" w:tplc="D564D5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421753">
    <w:abstractNumId w:val="0"/>
  </w:num>
  <w:num w:numId="2" w16cid:durableId="1603027851">
    <w:abstractNumId w:val="1"/>
  </w:num>
  <w:num w:numId="3" w16cid:durableId="845707968">
    <w:abstractNumId w:val="4"/>
  </w:num>
  <w:num w:numId="4" w16cid:durableId="403799289">
    <w:abstractNumId w:val="3"/>
  </w:num>
  <w:num w:numId="5" w16cid:durableId="188226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D3B"/>
    <w:rsid w:val="00002232"/>
    <w:rsid w:val="0005145A"/>
    <w:rsid w:val="000818B7"/>
    <w:rsid w:val="000B32FF"/>
    <w:rsid w:val="00125A79"/>
    <w:rsid w:val="00147A02"/>
    <w:rsid w:val="001771FF"/>
    <w:rsid w:val="00193982"/>
    <w:rsid w:val="001A13ED"/>
    <w:rsid w:val="001F51E1"/>
    <w:rsid w:val="00227C17"/>
    <w:rsid w:val="00235BB8"/>
    <w:rsid w:val="002710A8"/>
    <w:rsid w:val="002946FC"/>
    <w:rsid w:val="002A0D03"/>
    <w:rsid w:val="002D3A0E"/>
    <w:rsid w:val="002D78A4"/>
    <w:rsid w:val="00306E20"/>
    <w:rsid w:val="0036626B"/>
    <w:rsid w:val="00382321"/>
    <w:rsid w:val="004147EA"/>
    <w:rsid w:val="0042499C"/>
    <w:rsid w:val="004249A7"/>
    <w:rsid w:val="00450ED9"/>
    <w:rsid w:val="004610DD"/>
    <w:rsid w:val="00495118"/>
    <w:rsid w:val="004A33E0"/>
    <w:rsid w:val="004B13C0"/>
    <w:rsid w:val="004C4BBE"/>
    <w:rsid w:val="004D0787"/>
    <w:rsid w:val="0051613F"/>
    <w:rsid w:val="0056371C"/>
    <w:rsid w:val="005676E2"/>
    <w:rsid w:val="00576DB2"/>
    <w:rsid w:val="005A40B4"/>
    <w:rsid w:val="005C3529"/>
    <w:rsid w:val="005E6D9B"/>
    <w:rsid w:val="005F6B6C"/>
    <w:rsid w:val="00626D10"/>
    <w:rsid w:val="00652B31"/>
    <w:rsid w:val="0066084F"/>
    <w:rsid w:val="006A17DA"/>
    <w:rsid w:val="006C2F68"/>
    <w:rsid w:val="006C7AF4"/>
    <w:rsid w:val="007134DE"/>
    <w:rsid w:val="00720F50"/>
    <w:rsid w:val="00774084"/>
    <w:rsid w:val="00785F17"/>
    <w:rsid w:val="007C22CD"/>
    <w:rsid w:val="007C3200"/>
    <w:rsid w:val="008027F9"/>
    <w:rsid w:val="00863EA8"/>
    <w:rsid w:val="00884897"/>
    <w:rsid w:val="008F6C61"/>
    <w:rsid w:val="00903444"/>
    <w:rsid w:val="009065BE"/>
    <w:rsid w:val="00977EAD"/>
    <w:rsid w:val="009A5D3B"/>
    <w:rsid w:val="009D3C05"/>
    <w:rsid w:val="00A21013"/>
    <w:rsid w:val="00A728FC"/>
    <w:rsid w:val="00AC2552"/>
    <w:rsid w:val="00AD3C48"/>
    <w:rsid w:val="00AF065E"/>
    <w:rsid w:val="00AF068F"/>
    <w:rsid w:val="00AF3192"/>
    <w:rsid w:val="00AF5DD0"/>
    <w:rsid w:val="00B017EE"/>
    <w:rsid w:val="00B279F6"/>
    <w:rsid w:val="00BA01F1"/>
    <w:rsid w:val="00BD2E04"/>
    <w:rsid w:val="00C803C1"/>
    <w:rsid w:val="00C93B2F"/>
    <w:rsid w:val="00CC34CA"/>
    <w:rsid w:val="00CD3BF4"/>
    <w:rsid w:val="00CE4FD3"/>
    <w:rsid w:val="00CF0352"/>
    <w:rsid w:val="00CF0FDE"/>
    <w:rsid w:val="00D2435B"/>
    <w:rsid w:val="00DA45EC"/>
    <w:rsid w:val="00DC3616"/>
    <w:rsid w:val="00E12F48"/>
    <w:rsid w:val="00E271EB"/>
    <w:rsid w:val="00E70E81"/>
    <w:rsid w:val="00E8410D"/>
    <w:rsid w:val="00EE6BF0"/>
    <w:rsid w:val="00F03285"/>
    <w:rsid w:val="00F5029D"/>
    <w:rsid w:val="00FA2E8D"/>
    <w:rsid w:val="00FB046F"/>
    <w:rsid w:val="00FB6448"/>
    <w:rsid w:val="00FC6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2209F"/>
  <w15:chartTrackingRefBased/>
  <w15:docId w15:val="{64E38034-C620-4271-87E2-03965070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143\OneDrive%20-%20Derbyshire%20Constabulary\Desktop\SNT%20NEWS%201%20-%20style%20template%2009-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bd6ff85-5db5-42c4-b229-b087bff1582d">
      <Terms xmlns="http://schemas.microsoft.com/office/infopath/2007/PartnerControls"/>
    </lcf76f155ced4ddcb4097134ff3c332f>
    <TaxCatchAll xmlns="96e0c090-4b81-443d-8481-9af4f326702a" xsi:nil="true"/>
    <Notes xmlns="fbd6ff85-5db5-42c4-b229-b087bff1582d" xsi:nil="true"/>
    <SharedWithUsers xmlns="96e0c090-4b81-443d-8481-9af4f326702a">
      <UserInfo>
        <DisplayName>Whittemore, Elizabeth, 5177</DisplayName>
        <AccountId>17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94C77B9EAC64B8900D4B39E7BBD3C" ma:contentTypeVersion="12" ma:contentTypeDescription="Create a new document." ma:contentTypeScope="" ma:versionID="59ed10f9ca95f69ef31add99d9820bf0">
  <xsd:schema xmlns:xsd="http://www.w3.org/2001/XMLSchema" xmlns:xs="http://www.w3.org/2001/XMLSchema" xmlns:p="http://schemas.microsoft.com/office/2006/metadata/properties" xmlns:ns2="fbd6ff85-5db5-42c4-b229-b087bff1582d" xmlns:ns3="96e0c090-4b81-443d-8481-9af4f326702a" targetNamespace="http://schemas.microsoft.com/office/2006/metadata/properties" ma:root="true" ma:fieldsID="a63f333e70762d2214985fc98009d050" ns2:_="" ns3:_="">
    <xsd:import namespace="fbd6ff85-5db5-42c4-b229-b087bff1582d"/>
    <xsd:import namespace="96e0c090-4b81-443d-8481-9af4f32670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d6ff85-5db5-42c4-b229-b087bff15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Notes" ma:index="19" nillable="true" ma:displayName="Notes" ma:description="Job description, print instructions totals etc."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e0c090-4b81-443d-8481-9af4f32670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0d798fc-4cd6-4357-9002-52630ba99cbf}" ma:internalName="TaxCatchAll" ma:showField="CatchAllData" ma:web="96e0c090-4b81-443d-8481-9af4f326702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CFE313-E3D5-4348-8812-A1AA865C4C89}">
  <ds:schemaRefs>
    <ds:schemaRef ds:uri="http://schemas.microsoft.com/office/2006/metadata/properties"/>
    <ds:schemaRef ds:uri="http://schemas.microsoft.com/office/infopath/2007/PartnerControls"/>
    <ds:schemaRef ds:uri="fbd6ff85-5db5-42c4-b229-b087bff1582d"/>
    <ds:schemaRef ds:uri="96e0c090-4b81-443d-8481-9af4f326702a"/>
  </ds:schemaRefs>
</ds:datastoreItem>
</file>

<file path=customXml/itemProps2.xml><?xml version="1.0" encoding="utf-8"?>
<ds:datastoreItem xmlns:ds="http://schemas.openxmlformats.org/officeDocument/2006/customXml" ds:itemID="{29F886AA-1506-491A-8D73-68F79A841D95}">
  <ds:schemaRefs>
    <ds:schemaRef ds:uri="http://schemas.microsoft.com/sharepoint/v3/contenttype/forms"/>
  </ds:schemaRefs>
</ds:datastoreItem>
</file>

<file path=customXml/itemProps3.xml><?xml version="1.0" encoding="utf-8"?>
<ds:datastoreItem xmlns:ds="http://schemas.openxmlformats.org/officeDocument/2006/customXml" ds:itemID="{DDCB6043-0E5E-4542-9ECF-58BEBD13D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d6ff85-5db5-42c4-b229-b087bff1582d"/>
    <ds:schemaRef ds:uri="96e0c090-4b81-443d-8481-9af4f3267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SNT NEWS 1 - style template 09-26</Template>
  <TotalTime>3170</TotalTime>
  <Pages>3</Pages>
  <Words>18</Words>
  <Characters>104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13143</dc:creator>
  <cp:keywords/>
  <dc:description/>
  <cp:lastModifiedBy>13143</cp:lastModifiedBy>
  <cp:revision>61</cp:revision>
  <dcterms:created xsi:type="dcterms:W3CDTF">2026-10-28T13:27:00Z</dcterms:created>
  <dcterms:modified xsi:type="dcterms:W3CDTF">2026-10-30T18:19:00Z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0x010100C8394C77B9EAC64B8900D4B39E7BBD3C</vt:lpwstr>
  </property>
</Properties>
</file>