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F5563" w14:textId="0D9B4933" w:rsidR="005F6B6C" w:rsidRDefault="004E0DC1">
      <w:r>
        <w:rPr>
          <w:noProof/>
        </w:rPr>
        <mc:AlternateContent>
          <mc:Choice Requires="wps">
            <w:drawing>
              <wp:anchor distT="0" distB="0" distL="114300" distR="114300" simplePos="0" relativeHeight="251673609" behindDoc="0" locked="0" layoutInCell="1" allowOverlap="1" wp14:anchorId="5781E7FC" wp14:editId="014EAE12">
                <wp:simplePos x="0" y="0"/>
                <wp:positionH relativeFrom="margin">
                  <wp:align>left</wp:align>
                </wp:positionH>
                <wp:positionV relativeFrom="paragraph">
                  <wp:posOffset>-105410</wp:posOffset>
                </wp:positionV>
                <wp:extent cx="6400800" cy="48577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485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50BBEB" w14:textId="77777777" w:rsidR="004E0DC1" w:rsidRPr="005A40B4" w:rsidRDefault="004E0DC1" w:rsidP="004E0DC1">
                            <w:pPr>
                              <w:rPr>
                                <w:rFonts w:ascii="Arial" w:hAnsi="Arial" w:cs="Arial"/>
                                <w:color w:val="EAED80"/>
                                <w:sz w:val="40"/>
                                <w:szCs w:val="4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A40B4">
                              <w:rPr>
                                <w:rFonts w:ascii="Arial" w:hAnsi="Arial" w:cs="Arial"/>
                                <w:b/>
                                <w:bCs/>
                                <w:color w:val="243E58"/>
                                <w:sz w:val="40"/>
                                <w:szCs w:val="40"/>
                              </w:rPr>
                              <w:t>Safer</w:t>
                            </w:r>
                            <w:r w:rsidRPr="005A40B4">
                              <w:rPr>
                                <w:rFonts w:ascii="Arial" w:hAnsi="Arial" w:cs="Arial"/>
                                <w:b/>
                                <w:bCs/>
                                <w:color w:val="EAED80"/>
                                <w:sz w:val="40"/>
                                <w:szCs w:val="40"/>
                              </w:rPr>
                              <w:t xml:space="preserve"> Neighbourhoods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81E7FC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0;margin-top:-8.3pt;width:7in;height:38.25pt;z-index:251673609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" filled="f" stroked="f" strokeweight=".5pt">
                <v:textbox>
                  <w:txbxContent>
                    <w:p w14:paraId="5250BBEB" w14:textId="77777777" w:rsidR="004E0DC1" w:rsidRPr="005A40B4" w:rsidRDefault="004E0DC1" w:rsidP="004E0DC1">
                      <w:pPr>
                        <w:rPr>
                          <w:rFonts w:ascii="Arial" w:hAnsi="Arial" w:cs="Arial"/>
                          <w:color w:val="EAED80"/>
                          <w:sz w:val="40"/>
                          <w:szCs w:val="4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A40B4">
                        <w:rPr>
                          <w:rFonts w:ascii="Arial" w:hAnsi="Arial" w:cs="Arial"/>
                          <w:b/>
                          <w:bCs/>
                          <w:color w:val="243E58"/>
                          <w:sz w:val="40"/>
                          <w:szCs w:val="40"/>
                        </w:rPr>
                        <w:t>Safer</w:t>
                      </w:r>
                      <w:r w:rsidRPr="005A40B4">
                        <w:rPr>
                          <w:rFonts w:ascii="Arial" w:hAnsi="Arial" w:cs="Arial"/>
                          <w:b/>
                          <w:bCs/>
                          <w:color w:val="EAED80"/>
                          <w:sz w:val="40"/>
                          <w:szCs w:val="40"/>
                        </w:rPr>
                        <w:t xml:space="preserve"> Neighbourhoods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818B7"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D9C55E0" wp14:editId="2B9FA2B0">
                <wp:simplePos x="0" y="0"/>
                <wp:positionH relativeFrom="column">
                  <wp:posOffset>-51435</wp:posOffset>
                </wp:positionH>
                <wp:positionV relativeFrom="paragraph">
                  <wp:posOffset>854075</wp:posOffset>
                </wp:positionV>
                <wp:extent cx="4257675" cy="31432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2A05EE" w14:textId="77777777" w:rsidR="000818B7" w:rsidRPr="000818B7" w:rsidRDefault="000818B7" w:rsidP="000818B7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9C55E0" id="Text Box 8" o:spid="_x0000_s1027" type="#_x0000_t202" style="position:absolute;margin-left:-4.05pt;margin-top:67.25pt;width:335.25pt;height:24.7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" filled="f" stroked="f" strokeweight=".5pt">
                <v:textbox>
                  <w:txbxContent>
                    <w:p w14:paraId="0D2A05EE" w14:textId="77777777" w:rsidR="000818B7" w:rsidRPr="000818B7" w:rsidRDefault="000818B7" w:rsidP="000818B7">
                      <w:pPr>
                        <w:rPr>
                          <w:rFonts w:ascii="Arial" w:hAnsi="Arial" w:cs="Arial"/>
                          <w:color w:val="FFFFFF" w:themeColor="background1"/>
                          <w:sz w:val="28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249A7"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A1B3B4" wp14:editId="5EF1619F">
                <wp:simplePos x="0" y="0"/>
                <wp:positionH relativeFrom="column">
                  <wp:posOffset>5845175</wp:posOffset>
                </wp:positionH>
                <wp:positionV relativeFrom="paragraph">
                  <wp:posOffset>873125</wp:posOffset>
                </wp:positionV>
                <wp:extent cx="1200150" cy="31432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4439EF" w14:textId="31A88E9C" w:rsidR="004249A7" w:rsidRPr="004249A7" w:rsidRDefault="00FA3106" w:rsidP="004249A7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sz w:val="20"/>
                                <w:szCs w:val="20"/>
                                <w:lang w:eastAsia="en-GB"/>
                              </w:rPr>
                              <w:t>April</w:t>
                            </w:r>
                            <w:r w:rsidR="003A7CE5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sz w:val="20"/>
                                <w:szCs w:val="20"/>
                                <w:lang w:eastAsia="en-GB"/>
                              </w:rPr>
                              <w:t xml:space="preserve"> 202</w:t>
                            </w:r>
                            <w:r w:rsidR="00D81755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sz w:val="20"/>
                                <w:szCs w:val="20"/>
                                <w:lang w:eastAsia="en-GB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A1B3B4" id="Text Box 7" o:spid="_x0000_s1028" type="#_x0000_t202" style="position:absolute;margin-left:460.25pt;margin-top:68.75pt;width:94.5pt;height:24.7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" filled="f" stroked="f" strokeweight=".5pt">
                <v:textbox>
                  <w:txbxContent>
                    <w:p w14:paraId="394439EF" w14:textId="31A88E9C" w:rsidR="004249A7" w:rsidRPr="004249A7" w:rsidRDefault="00FA3106" w:rsidP="004249A7">
                      <w:pPr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eastAsiaTheme="minorEastAsia" w:hAnsi="Arial" w:cs="Arial"/>
                          <w:color w:val="FFFFFF" w:themeColor="background1"/>
                          <w:sz w:val="20"/>
                          <w:szCs w:val="20"/>
                          <w:lang w:eastAsia="en-GB"/>
                        </w:rPr>
                        <w:t>April</w:t>
                      </w:r>
                      <w:r w:rsidR="003A7CE5">
                        <w:rPr>
                          <w:rFonts w:ascii="Arial" w:eastAsiaTheme="minorEastAsia" w:hAnsi="Arial" w:cs="Arial"/>
                          <w:color w:val="FFFFFF" w:themeColor="background1"/>
                          <w:sz w:val="20"/>
                          <w:szCs w:val="20"/>
                          <w:lang w:eastAsia="en-GB"/>
                        </w:rPr>
                        <w:t xml:space="preserve"> 202</w:t>
                      </w:r>
                      <w:r w:rsidR="00D81755">
                        <w:rPr>
                          <w:rFonts w:ascii="Arial" w:eastAsiaTheme="minorEastAsia" w:hAnsi="Arial" w:cs="Arial"/>
                          <w:color w:val="FFFFFF" w:themeColor="background1"/>
                          <w:sz w:val="20"/>
                          <w:szCs w:val="20"/>
                          <w:lang w:eastAsia="en-GB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3ADCFD56" w14:textId="4B00E671" w:rsidR="002E401A" w:rsidRPr="002E401A" w:rsidRDefault="00BC03AC" w:rsidP="002E401A"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7CA46570" wp14:editId="7C956127">
                <wp:simplePos x="0" y="0"/>
                <wp:positionH relativeFrom="margin">
                  <wp:align>left</wp:align>
                </wp:positionH>
                <wp:positionV relativeFrom="paragraph">
                  <wp:posOffset>106045</wp:posOffset>
                </wp:positionV>
                <wp:extent cx="6296025" cy="92392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923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960C6F" w14:textId="3B3BDE62" w:rsidR="005A40B4" w:rsidRPr="00A875E9" w:rsidRDefault="00D53976" w:rsidP="005A40B4">
                            <w:pPr>
                              <w:spacing w:line="640" w:lineRule="exact"/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</w:pPr>
                            <w:r w:rsidRPr="00A875E9"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>Matloc</w:t>
                            </w:r>
                            <w:r w:rsidR="00D00F71"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>k</w:t>
                            </w:r>
                            <w:r w:rsidR="00A2289B"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 xml:space="preserve"> &amp; Tansley</w:t>
                            </w:r>
                            <w:r w:rsidR="00A875E9" w:rsidRPr="00A875E9"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A46570" id="Text Box 10" o:spid="_x0000_s1029" type="#_x0000_t202" style="position:absolute;margin-left:0;margin-top:8.35pt;width:495.75pt;height:72.75pt;z-index:251658245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" filled="f" stroked="f" strokeweight=".5pt">
                <v:textbox>
                  <w:txbxContent>
                    <w:p w14:paraId="56960C6F" w14:textId="3B3BDE62" w:rsidR="005A40B4" w:rsidRPr="00A875E9" w:rsidRDefault="00D53976" w:rsidP="005A40B4">
                      <w:pPr>
                        <w:spacing w:line="640" w:lineRule="exact"/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</w:pPr>
                      <w:r w:rsidRPr="00A875E9"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>Matloc</w:t>
                      </w:r>
                      <w:r w:rsidR="00D00F71"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>k</w:t>
                      </w:r>
                      <w:r w:rsidR="00A2289B"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 xml:space="preserve"> &amp; Tansley</w:t>
                      </w:r>
                      <w:r w:rsidR="00A875E9" w:rsidRPr="00A875E9"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19D870" w14:textId="639BF0FD" w:rsidR="002E401A" w:rsidRPr="002E401A" w:rsidRDefault="002E401A" w:rsidP="002E401A"/>
    <w:p w14:paraId="7DCC83FF" w14:textId="42C5E635" w:rsidR="002E401A" w:rsidRPr="002E401A" w:rsidRDefault="002E401A" w:rsidP="002E401A"/>
    <w:p w14:paraId="1757745F" w14:textId="07D443F4" w:rsidR="002E401A" w:rsidRPr="002E401A" w:rsidRDefault="002E401A" w:rsidP="002E401A"/>
    <w:p w14:paraId="648FB966" w14:textId="685BEA82" w:rsidR="002E401A" w:rsidRPr="002E401A" w:rsidRDefault="004D5FB9" w:rsidP="002E401A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FA3182B" wp14:editId="7B713BD9">
                <wp:simplePos x="0" y="0"/>
                <wp:positionH relativeFrom="page">
                  <wp:align>left</wp:align>
                </wp:positionH>
                <wp:positionV relativeFrom="paragraph">
                  <wp:posOffset>218440</wp:posOffset>
                </wp:positionV>
                <wp:extent cx="4429125" cy="609600"/>
                <wp:effectExtent l="0" t="0" r="9525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125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EA4037" w14:textId="67863124" w:rsidR="004249A7" w:rsidRPr="00CA5107" w:rsidRDefault="004D5FB9" w:rsidP="004D5FB9">
                            <w:pPr>
                              <w:pStyle w:val="Quote"/>
                              <w:jc w:val="left"/>
                              <w:rPr>
                                <w:rStyle w:val="IntenseEmphasis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A5107">
                              <w:rPr>
                                <w:rFonts w:ascii="Arial" w:hAnsi="Arial" w:cs="Arial"/>
                                <w:bCs/>
                                <w:color w:val="4472C4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 Update from</w:t>
                            </w:r>
                            <w:r w:rsidR="00942B3B">
                              <w:rPr>
                                <w:rFonts w:ascii="Arial" w:hAnsi="Arial" w:cs="Arial"/>
                                <w:bCs/>
                                <w:color w:val="4472C4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FA3106">
                              <w:rPr>
                                <w:rFonts w:ascii="Arial" w:hAnsi="Arial" w:cs="Arial"/>
                                <w:bCs/>
                                <w:color w:val="4472C4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March</w:t>
                            </w:r>
                            <w:r w:rsidR="00CA5107" w:rsidRPr="00CA5107">
                              <w:rPr>
                                <w:rFonts w:ascii="Arial" w:hAnsi="Arial" w:cs="Arial"/>
                                <w:bCs/>
                                <w:color w:val="4472C4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A3182B" id="Text Box 5" o:spid="_x0000_s1030" type="#_x0000_t202" style="position:absolute;margin-left:0;margin-top:17.2pt;width:348.75pt;height:48pt;z-index:25165875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" fillcolor="white [3201]" stroked="f" strokeweight=".5pt">
                <v:textbox>
                  <w:txbxContent>
                    <w:p w14:paraId="37EA4037" w14:textId="67863124" w:rsidR="004249A7" w:rsidRPr="00CA5107" w:rsidRDefault="004D5FB9" w:rsidP="004D5FB9">
                      <w:pPr>
                        <w:pStyle w:val="Quote"/>
                        <w:jc w:val="left"/>
                        <w:rPr>
                          <w:rStyle w:val="IntenseEmphasis"/>
                          <w:sz w:val="52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A5107">
                        <w:rPr>
                          <w:rFonts w:ascii="Arial" w:hAnsi="Arial" w:cs="Arial"/>
                          <w:bCs/>
                          <w:color w:val="4472C4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 Update from</w:t>
                      </w:r>
                      <w:r w:rsidR="00942B3B">
                        <w:rPr>
                          <w:rFonts w:ascii="Arial" w:hAnsi="Arial" w:cs="Arial"/>
                          <w:bCs/>
                          <w:color w:val="4472C4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FA3106">
                        <w:rPr>
                          <w:rFonts w:ascii="Arial" w:hAnsi="Arial" w:cs="Arial"/>
                          <w:bCs/>
                          <w:color w:val="4472C4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March</w:t>
                      </w:r>
                      <w:r w:rsidR="00CA5107" w:rsidRPr="00CA5107">
                        <w:rPr>
                          <w:rFonts w:ascii="Arial" w:hAnsi="Arial" w:cs="Arial"/>
                          <w:bCs/>
                          <w:color w:val="4472C4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…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AF485F0" w14:textId="12B7C05B" w:rsidR="002E401A" w:rsidRPr="002E401A" w:rsidRDefault="002E401A" w:rsidP="002E401A"/>
    <w:p w14:paraId="6EE859E2" w14:textId="1866EB60" w:rsidR="00050A69" w:rsidRPr="00BC469C" w:rsidRDefault="00FF38E6" w:rsidP="00667843">
      <w:pPr>
        <w:sectPr w:rsidR="00050A69" w:rsidRPr="00BC469C" w:rsidSect="00DD4B7C">
          <w:headerReference w:type="default" r:id="rId11"/>
          <w:footerReference w:type="default" r:id="rId12"/>
          <w:pgSz w:w="11906" w:h="16838"/>
          <w:pgMar w:top="680" w:right="680" w:bottom="680" w:left="680" w:header="709" w:footer="709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7" behindDoc="1" locked="0" layoutInCell="1" allowOverlap="1" wp14:anchorId="51249700" wp14:editId="097C49CD">
                <wp:simplePos x="0" y="0"/>
                <wp:positionH relativeFrom="column">
                  <wp:posOffset>-98425</wp:posOffset>
                </wp:positionH>
                <wp:positionV relativeFrom="paragraph">
                  <wp:posOffset>103505</wp:posOffset>
                </wp:positionV>
                <wp:extent cx="3959225" cy="5829300"/>
                <wp:effectExtent l="0" t="0" r="22225" b="19050"/>
                <wp:wrapTight wrapText="bothSides">
                  <wp:wrapPolygon edited="0">
                    <wp:start x="0" y="0"/>
                    <wp:lineTo x="0" y="21600"/>
                    <wp:lineTo x="21617" y="21600"/>
                    <wp:lineTo x="21617" y="0"/>
                    <wp:lineTo x="0" y="0"/>
                  </wp:wrapPolygon>
                </wp:wrapTight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9225" cy="58293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642B62" w14:textId="77777777" w:rsidR="006C24A6" w:rsidRPr="006C24A6" w:rsidRDefault="00000000" w:rsidP="006C24A6">
                            <w:pPr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pict w14:anchorId="226E5B04">
                                <v:rect id="_x0000_i1026" style="width:0;height:1.5pt" o:hralign="center" o:hrstd="t" o:hr="t" fillcolor="#a0a0a0" stroked="f"/>
                              </w:pict>
                            </w:r>
                          </w:p>
                          <w:p w14:paraId="3ECC2B92" w14:textId="77777777" w:rsidR="00D937A1" w:rsidRDefault="00D937A1" w:rsidP="00FE7FEF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08A45A20" w14:textId="4FEDB903" w:rsidR="00AE639E" w:rsidRPr="001C5876" w:rsidRDefault="00DE05E6" w:rsidP="006104CC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1C5876"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  <w:t>What has the team been up to?</w:t>
                            </w:r>
                          </w:p>
                          <w:p w14:paraId="0F18BF6A" w14:textId="77777777" w:rsidR="00A414A8" w:rsidRDefault="00A414A8" w:rsidP="00C75036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3B4285E6" w14:textId="77777777" w:rsidR="00B30729" w:rsidRDefault="00F422B7" w:rsidP="00C75036">
                            <w:pPr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B30729">
                              <w:rPr>
                                <w:b/>
                                <w:bCs/>
                                <w:color w:val="FFFFFF" w:themeColor="background1"/>
                                <w:highlight w:val="darkBlue"/>
                              </w:rPr>
                              <w:t>-</w:t>
                            </w:r>
                            <w:r w:rsidR="00274061" w:rsidRPr="00B30729">
                              <w:rPr>
                                <w:b/>
                                <w:bCs/>
                                <w:color w:val="FFFFFF" w:themeColor="background1"/>
                                <w:highlight w:val="darkBlue"/>
                              </w:rPr>
                              <w:t xml:space="preserve">School Visits and </w:t>
                            </w:r>
                            <w:r w:rsidR="00B30729" w:rsidRPr="00B30729">
                              <w:rPr>
                                <w:b/>
                                <w:bCs/>
                                <w:color w:val="FFFFFF" w:themeColor="background1"/>
                                <w:highlight w:val="darkBlue"/>
                              </w:rPr>
                              <w:t>Safety Patrols!</w:t>
                            </w:r>
                            <w:r w:rsidR="00B30729">
                              <w:rPr>
                                <w:b/>
                                <w:bCs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  <w:p w14:paraId="709FD5D6" w14:textId="1CA2C73B" w:rsidR="001F2B3B" w:rsidRDefault="00066BBA" w:rsidP="00C75036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Your local PCSO </w:t>
                            </w:r>
                            <w:r w:rsidR="00450440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has visited a couple Schools throughout the month</w:t>
                            </w:r>
                            <w:r w:rsidR="00A05770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to discuss a variety of issues </w:t>
                            </w:r>
                            <w:r w:rsidR="00FE6174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at the </w:t>
                            </w:r>
                            <w:proofErr w:type="gramStart"/>
                            <w:r w:rsidR="00FE6174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School’s</w:t>
                            </w:r>
                            <w:proofErr w:type="gramEnd"/>
                            <w:r w:rsidR="00FE6174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request. To raise awareness </w:t>
                            </w:r>
                            <w:r w:rsidR="00086418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around knives and to help educate kids around safety with knives, being responsible if they were to ever use them in a controlled environment, and what to do if they ever found one in </w:t>
                            </w:r>
                            <w:r w:rsidR="00E23A20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public. </w:t>
                            </w:r>
                            <w:r w:rsidR="00483854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Your SNT Officers have also increased their presence outside of Schools during morning and afternoon shifts </w:t>
                            </w:r>
                            <w:r w:rsidR="00932A9C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to build community relations, and to ‘encourage’ drivers to park safely. During this time, </w:t>
                            </w:r>
                            <w:r w:rsidR="0061126B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several drivers have been given friendly reminders about the repercussions of parking on the yellow </w:t>
                            </w:r>
                            <w:proofErr w:type="gramStart"/>
                            <w:r w:rsidR="0061126B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zig-zags</w:t>
                            </w:r>
                            <w:proofErr w:type="gramEnd"/>
                            <w:r w:rsidR="0061126B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outside of School</w:t>
                            </w:r>
                            <w:r w:rsidR="005154AA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.</w:t>
                            </w:r>
                            <w:r w:rsidR="00DC6DDC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We have also spotted several drivers who were on their mobile phones whilst driving through these School zones, </w:t>
                            </w:r>
                            <w:r w:rsidR="003D4225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all of which have been sent tickets for putting the community in </w:t>
                            </w:r>
                            <w:proofErr w:type="spellStart"/>
                            <w:r w:rsidR="003D4225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harms</w:t>
                            </w:r>
                            <w:proofErr w:type="spellEnd"/>
                            <w:r w:rsidR="003D4225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way!</w:t>
                            </w:r>
                          </w:p>
                          <w:p w14:paraId="2ED12399" w14:textId="77777777" w:rsidR="00EE6E14" w:rsidRDefault="00EE6E14" w:rsidP="00C75036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0D5B5F48" w14:textId="38BFB940" w:rsidR="00EE6E14" w:rsidRPr="002B3A96" w:rsidRDefault="00AF185E" w:rsidP="002B3A96">
                            <w:pPr>
                              <w:shd w:val="clear" w:color="auto" w:fill="002060"/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2B3A96"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  <w:t>-New Quarterly Priorities!</w:t>
                            </w:r>
                          </w:p>
                          <w:p w14:paraId="0D418FCE" w14:textId="77777777" w:rsidR="00DD0985" w:rsidRDefault="00AF185E" w:rsidP="00C75036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Our priorities have been set for the next quarter by our Inspector.</w:t>
                            </w:r>
                            <w:r w:rsidR="002A228E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D0985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The </w:t>
                            </w:r>
                            <w:proofErr w:type="gramStart"/>
                            <w:r w:rsidR="00DD0985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in depth</w:t>
                            </w:r>
                            <w:proofErr w:type="gramEnd"/>
                            <w:r w:rsidR="00DD0985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information for this and what was achieved last quarter will be sent via a separate email. </w:t>
                            </w:r>
                          </w:p>
                          <w:p w14:paraId="046F1DDD" w14:textId="77777777" w:rsidR="00805414" w:rsidRDefault="00805414" w:rsidP="00C75036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6E2E2000" w14:textId="284C5CF3" w:rsidR="00805414" w:rsidRPr="00F576E6" w:rsidRDefault="00805414" w:rsidP="00F576E6">
                            <w:pPr>
                              <w:shd w:val="clear" w:color="auto" w:fill="002060"/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F576E6"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  <w:t>-</w:t>
                            </w:r>
                            <w:r w:rsidR="00F576E6" w:rsidRPr="00F576E6"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  <w:t>Library/Community visits</w:t>
                            </w:r>
                          </w:p>
                          <w:p w14:paraId="73544C55" w14:textId="5679098A" w:rsidR="00DD0985" w:rsidRDefault="000712CE" w:rsidP="00C75036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With the increase in staffing, we now </w:t>
                            </w:r>
                            <w:proofErr w:type="gramStart"/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have the opportunity to</w:t>
                            </w:r>
                            <w:proofErr w:type="gramEnd"/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be present in more location for longer periods of time. PCSO Alton </w:t>
                            </w:r>
                            <w:r w:rsidR="00CC1D4B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has arranged regular meetings with the local Library, where she will be present to offer advice, assurance and resources for anyone with any issues that need raising. </w:t>
                            </w:r>
                          </w:p>
                          <w:p w14:paraId="399AFA16" w14:textId="2736908E" w:rsidR="00AF185E" w:rsidRPr="00C75036" w:rsidRDefault="00AF185E" w:rsidP="00C75036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2071271F" w14:textId="45423487" w:rsidR="00145C31" w:rsidRPr="00145C31" w:rsidRDefault="00145C31" w:rsidP="000F00A0">
                            <w:pPr>
                              <w:jc w:val="right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249700" id="Text Box 1" o:spid="_x0000_s1031" type="#_x0000_t202" style="position:absolute;margin-left:-7.75pt;margin-top:8.15pt;width:311.75pt;height:459pt;z-index:-25165823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" fillcolor="#4472c4 [3204]" strokecolor="#09101d [484]" strokeweight="1pt">
                <v:textbox>
                  <w:txbxContent>
                    <w:p w14:paraId="55642B62" w14:textId="77777777" w:rsidR="006C24A6" w:rsidRPr="006C24A6" w:rsidRDefault="008C39B7" w:rsidP="006C24A6">
                      <w:pPr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pict w14:anchorId="226E5B04">
                          <v:rect id="_x0000_i1026" style="width:0;height:1.5pt" o:hralign="center" o:hrstd="t" o:hr="t" fillcolor="#a0a0a0" stroked="f"/>
                        </w:pict>
                      </w:r>
                    </w:p>
                    <w:p w14:paraId="3ECC2B92" w14:textId="77777777" w:rsidR="00D937A1" w:rsidRDefault="00D937A1" w:rsidP="00FE7FEF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08A45A20" w14:textId="4FEDB903" w:rsidR="00AE639E" w:rsidRPr="001C5876" w:rsidRDefault="00DE05E6" w:rsidP="006104CC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</w:rPr>
                      </w:pPr>
                      <w:r w:rsidRPr="001C5876"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</w:rPr>
                        <w:t>What has the team been up to?</w:t>
                      </w:r>
                    </w:p>
                    <w:p w14:paraId="0F18BF6A" w14:textId="77777777" w:rsidR="00A414A8" w:rsidRDefault="00A414A8" w:rsidP="00C75036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3B4285E6" w14:textId="77777777" w:rsidR="00B30729" w:rsidRDefault="00F422B7" w:rsidP="00C75036">
                      <w:pPr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B30729">
                        <w:rPr>
                          <w:b/>
                          <w:bCs/>
                          <w:color w:val="FFFFFF" w:themeColor="background1"/>
                          <w:highlight w:val="darkBlue"/>
                        </w:rPr>
                        <w:t>-</w:t>
                      </w:r>
                      <w:r w:rsidR="00274061" w:rsidRPr="00B30729">
                        <w:rPr>
                          <w:b/>
                          <w:bCs/>
                          <w:color w:val="FFFFFF" w:themeColor="background1"/>
                          <w:highlight w:val="darkBlue"/>
                        </w:rPr>
                        <w:t xml:space="preserve">School Visits and </w:t>
                      </w:r>
                      <w:r w:rsidR="00B30729" w:rsidRPr="00B30729">
                        <w:rPr>
                          <w:b/>
                          <w:bCs/>
                          <w:color w:val="FFFFFF" w:themeColor="background1"/>
                          <w:highlight w:val="darkBlue"/>
                        </w:rPr>
                        <w:t>Safety Patrols!</w:t>
                      </w:r>
                      <w:r w:rsidR="00B30729">
                        <w:rPr>
                          <w:b/>
                          <w:bCs/>
                          <w:color w:val="FFFFFF" w:themeColor="background1"/>
                        </w:rPr>
                        <w:t xml:space="preserve"> </w:t>
                      </w:r>
                    </w:p>
                    <w:p w14:paraId="709FD5D6" w14:textId="1CA2C73B" w:rsidR="001F2B3B" w:rsidRDefault="00066BBA" w:rsidP="00C75036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Your local PCSO </w:t>
                      </w:r>
                      <w:r w:rsidR="00450440">
                        <w:rPr>
                          <w:color w:val="FFFFFF" w:themeColor="background1"/>
                          <w:sz w:val="22"/>
                          <w:szCs w:val="22"/>
                        </w:rPr>
                        <w:t>has visited a couple Schools throughout the month</w:t>
                      </w:r>
                      <w:r w:rsidR="00A05770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to discuss a variety of issues </w:t>
                      </w:r>
                      <w:r w:rsidR="00FE6174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at the </w:t>
                      </w:r>
                      <w:proofErr w:type="gramStart"/>
                      <w:r w:rsidR="00FE6174">
                        <w:rPr>
                          <w:color w:val="FFFFFF" w:themeColor="background1"/>
                          <w:sz w:val="22"/>
                          <w:szCs w:val="22"/>
                        </w:rPr>
                        <w:t>School’s</w:t>
                      </w:r>
                      <w:proofErr w:type="gramEnd"/>
                      <w:r w:rsidR="00FE6174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request. To raise awareness </w:t>
                      </w:r>
                      <w:r w:rsidR="00086418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around knives and to help educate kids around safety with knives, being responsible if they were to ever use them in a controlled environment, and what to do if they ever found one in </w:t>
                      </w:r>
                      <w:r w:rsidR="00E23A20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public. </w:t>
                      </w:r>
                      <w:r w:rsidR="00483854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Your SNT Officers have also increased their presence outside of Schools during morning and afternoon shifts </w:t>
                      </w:r>
                      <w:r w:rsidR="00932A9C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to build community relations, and to ‘encourage’ drivers to park safely. During this time, </w:t>
                      </w:r>
                      <w:r w:rsidR="0061126B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several drivers have been given friendly reminders about the repercussions of parking on the yellow </w:t>
                      </w:r>
                      <w:proofErr w:type="gramStart"/>
                      <w:r w:rsidR="0061126B">
                        <w:rPr>
                          <w:color w:val="FFFFFF" w:themeColor="background1"/>
                          <w:sz w:val="22"/>
                          <w:szCs w:val="22"/>
                        </w:rPr>
                        <w:t>zig-zags</w:t>
                      </w:r>
                      <w:proofErr w:type="gramEnd"/>
                      <w:r w:rsidR="0061126B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outside of School</w:t>
                      </w:r>
                      <w:r w:rsidR="005154AA">
                        <w:rPr>
                          <w:color w:val="FFFFFF" w:themeColor="background1"/>
                          <w:sz w:val="22"/>
                          <w:szCs w:val="22"/>
                        </w:rPr>
                        <w:t>.</w:t>
                      </w:r>
                      <w:r w:rsidR="00DC6DDC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We have also spotted several drivers who were on their mobile phones whilst driving through these School zones, </w:t>
                      </w:r>
                      <w:r w:rsidR="003D4225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all of which have been sent tickets for putting the community in </w:t>
                      </w:r>
                      <w:proofErr w:type="spellStart"/>
                      <w:r w:rsidR="003D4225">
                        <w:rPr>
                          <w:color w:val="FFFFFF" w:themeColor="background1"/>
                          <w:sz w:val="22"/>
                          <w:szCs w:val="22"/>
                        </w:rPr>
                        <w:t>harms</w:t>
                      </w:r>
                      <w:proofErr w:type="spellEnd"/>
                      <w:r w:rsidR="003D4225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way!</w:t>
                      </w:r>
                    </w:p>
                    <w:p w14:paraId="2ED12399" w14:textId="77777777" w:rsidR="00EE6E14" w:rsidRDefault="00EE6E14" w:rsidP="00C75036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0D5B5F48" w14:textId="38BFB940" w:rsidR="00EE6E14" w:rsidRPr="002B3A96" w:rsidRDefault="00AF185E" w:rsidP="002B3A96">
                      <w:pPr>
                        <w:shd w:val="clear" w:color="auto" w:fill="002060"/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</w:pPr>
                      <w:r w:rsidRPr="002B3A96"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  <w:t>-New Quarterly Priorities!</w:t>
                      </w:r>
                    </w:p>
                    <w:p w14:paraId="0D418FCE" w14:textId="77777777" w:rsidR="00DD0985" w:rsidRDefault="00AF185E" w:rsidP="00C75036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>Our priorities have been set for the next quarter by our Inspector.</w:t>
                      </w:r>
                      <w:r w:rsidR="002A228E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</w:t>
                      </w:r>
                      <w:r w:rsidR="00DD0985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The </w:t>
                      </w:r>
                      <w:proofErr w:type="gramStart"/>
                      <w:r w:rsidR="00DD0985">
                        <w:rPr>
                          <w:color w:val="FFFFFF" w:themeColor="background1"/>
                          <w:sz w:val="22"/>
                          <w:szCs w:val="22"/>
                        </w:rPr>
                        <w:t>in depth</w:t>
                      </w:r>
                      <w:proofErr w:type="gramEnd"/>
                      <w:r w:rsidR="00DD0985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information for this and what was achieved last quarter will be sent via a separate email. </w:t>
                      </w:r>
                    </w:p>
                    <w:p w14:paraId="046F1DDD" w14:textId="77777777" w:rsidR="00805414" w:rsidRDefault="00805414" w:rsidP="00C75036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6E2E2000" w14:textId="284C5CF3" w:rsidR="00805414" w:rsidRPr="00F576E6" w:rsidRDefault="00805414" w:rsidP="00F576E6">
                      <w:pPr>
                        <w:shd w:val="clear" w:color="auto" w:fill="002060"/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</w:pPr>
                      <w:r w:rsidRPr="00F576E6"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  <w:t>-</w:t>
                      </w:r>
                      <w:r w:rsidR="00F576E6" w:rsidRPr="00F576E6"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  <w:t>Library/Community visits</w:t>
                      </w:r>
                    </w:p>
                    <w:p w14:paraId="73544C55" w14:textId="5679098A" w:rsidR="00DD0985" w:rsidRDefault="000712CE" w:rsidP="00C75036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With the increase in staffing, we now </w:t>
                      </w:r>
                      <w:proofErr w:type="gramStart"/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>have the opportunity to</w:t>
                      </w:r>
                      <w:proofErr w:type="gramEnd"/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be present in more location for longer periods of time. PCSO Alton </w:t>
                      </w:r>
                      <w:r w:rsidR="00CC1D4B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has arranged regular meetings with the local Library, where she will be present to offer advice, assurance and resources for anyone with any issues that need raising. </w:t>
                      </w:r>
                    </w:p>
                    <w:p w14:paraId="399AFA16" w14:textId="2736908E" w:rsidR="00AF185E" w:rsidRPr="00C75036" w:rsidRDefault="00AF185E" w:rsidP="00C75036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2071271F" w14:textId="45423487" w:rsidR="00145C31" w:rsidRPr="00145C31" w:rsidRDefault="00145C31" w:rsidP="000F00A0">
                      <w:pPr>
                        <w:jc w:val="right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452B67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8FB7DEC" wp14:editId="3F607593">
                <wp:simplePos x="0" y="0"/>
                <wp:positionH relativeFrom="column">
                  <wp:posOffset>3940175</wp:posOffset>
                </wp:positionH>
                <wp:positionV relativeFrom="paragraph">
                  <wp:posOffset>12700</wp:posOffset>
                </wp:positionV>
                <wp:extent cx="2724150" cy="578167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5781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A86FF1" w14:textId="12EEA6FA" w:rsidR="00DC5DE2" w:rsidRPr="009D709B" w:rsidRDefault="00454C8A" w:rsidP="00454C8A">
                            <w:pPr>
                              <w:spacing w:line="360" w:lineRule="exact"/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9D709B">
                              <w:rPr>
                                <w:b/>
                                <w:bCs/>
                                <w:u w:val="single"/>
                              </w:rPr>
                              <w:t>Street me</w:t>
                            </w:r>
                            <w:r w:rsidR="008C39B7">
                              <w:rPr>
                                <w:b/>
                                <w:bCs/>
                                <w:u w:val="single"/>
                              </w:rPr>
                              <w:t>et dates</w:t>
                            </w:r>
                          </w:p>
                          <w:p w14:paraId="6DB65FEB" w14:textId="77777777" w:rsidR="00BA794F" w:rsidRDefault="00BA794F" w:rsidP="00202E0C">
                            <w:pPr>
                              <w:spacing w:line="360" w:lineRule="exact"/>
                              <w:rPr>
                                <w:rFonts w:cstheme="minorHAnsi"/>
                              </w:rPr>
                            </w:pPr>
                          </w:p>
                          <w:p w14:paraId="037F0CDF" w14:textId="06CC27B1" w:rsidR="00217FBA" w:rsidRDefault="00CA0500" w:rsidP="00202E0C">
                            <w:pPr>
                              <w:spacing w:line="360" w:lineRule="exact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1</w:t>
                            </w:r>
                            <w:r w:rsidRPr="00CA0500">
                              <w:rPr>
                                <w:rFonts w:cstheme="minorHAnsi"/>
                                <w:b/>
                                <w:bCs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April – Matlock Market Day, 10:00-11:00hrs.</w:t>
                            </w:r>
                          </w:p>
                          <w:p w14:paraId="705DF5D6" w14:textId="77777777" w:rsidR="00CA0500" w:rsidRDefault="00CA0500" w:rsidP="00202E0C">
                            <w:pPr>
                              <w:spacing w:line="360" w:lineRule="exact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</w:p>
                          <w:p w14:paraId="74D2F8E6" w14:textId="3CA9D4DE" w:rsidR="00DA57F0" w:rsidRDefault="00CA0500" w:rsidP="00202E0C">
                            <w:pPr>
                              <w:spacing w:line="360" w:lineRule="exact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2</w:t>
                            </w:r>
                            <w:r w:rsidRPr="00CA0500">
                              <w:rPr>
                                <w:rFonts w:cstheme="minorHAnsi"/>
                                <w:b/>
                                <w:bCs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</w:t>
                            </w:r>
                            <w:r w:rsidR="00DA57F0">
                              <w:rPr>
                                <w:rFonts w:cstheme="minorHAnsi"/>
                                <w:b/>
                                <w:bCs/>
                              </w:rPr>
                              <w:t>Ap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ril- </w:t>
                            </w:r>
                            <w:r w:rsidR="00773600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Soul Food Café, Church Street, 11:00-12:00hrs </w:t>
                            </w:r>
                          </w:p>
                          <w:p w14:paraId="4E21FB60" w14:textId="77777777" w:rsidR="00DA57F0" w:rsidRDefault="00DA57F0" w:rsidP="00202E0C">
                            <w:pPr>
                              <w:spacing w:line="360" w:lineRule="exact"/>
                              <w:rPr>
                                <w:rFonts w:cstheme="minorHAnsi"/>
                              </w:rPr>
                            </w:pPr>
                          </w:p>
                          <w:p w14:paraId="35C95C6F" w14:textId="44F331CF" w:rsidR="00DA57F0" w:rsidRPr="00FF5816" w:rsidRDefault="00DA57F0" w:rsidP="00202E0C">
                            <w:pPr>
                              <w:spacing w:line="360" w:lineRule="exact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FF5816">
                              <w:rPr>
                                <w:rFonts w:cstheme="minorHAnsi"/>
                                <w:b/>
                                <w:bCs/>
                              </w:rPr>
                              <w:t>8</w:t>
                            </w:r>
                            <w:r w:rsidRPr="00FF5816">
                              <w:rPr>
                                <w:rFonts w:cstheme="minorHAnsi"/>
                                <w:b/>
                                <w:bCs/>
                                <w:vertAlign w:val="superscript"/>
                              </w:rPr>
                              <w:t>th</w:t>
                            </w:r>
                            <w:r w:rsidRPr="00FF5816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April- Matlock Market Day,</w:t>
                            </w:r>
                            <w:r w:rsidR="00C53461" w:rsidRPr="00FF5816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Hall Leys Park,</w:t>
                            </w:r>
                            <w:r w:rsidRPr="00FF5816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</w:t>
                            </w:r>
                            <w:r w:rsidR="00F07152" w:rsidRPr="00FF5816">
                              <w:rPr>
                                <w:rFonts w:cstheme="minorHAnsi"/>
                                <w:b/>
                                <w:bCs/>
                              </w:rPr>
                              <w:t>13:00-14:00hrs</w:t>
                            </w:r>
                          </w:p>
                          <w:p w14:paraId="554F23FB" w14:textId="77777777" w:rsidR="00F07152" w:rsidRPr="00FF5816" w:rsidRDefault="00F07152" w:rsidP="00202E0C">
                            <w:pPr>
                              <w:spacing w:line="360" w:lineRule="exact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</w:p>
                          <w:p w14:paraId="7F962762" w14:textId="04F1F590" w:rsidR="00F07152" w:rsidRPr="00FF5816" w:rsidRDefault="00F3195A" w:rsidP="00202E0C">
                            <w:pPr>
                              <w:spacing w:line="360" w:lineRule="exact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FF5816">
                              <w:rPr>
                                <w:rFonts w:cstheme="minorHAnsi"/>
                                <w:b/>
                                <w:bCs/>
                              </w:rPr>
                              <w:t>14</w:t>
                            </w:r>
                            <w:r w:rsidRPr="00FF5816">
                              <w:rPr>
                                <w:rFonts w:cstheme="minorHAnsi"/>
                                <w:b/>
                                <w:bCs/>
                                <w:vertAlign w:val="superscript"/>
                              </w:rPr>
                              <w:t>TH</w:t>
                            </w:r>
                            <w:r w:rsidRPr="00FF5816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April- M&amp;S</w:t>
                            </w:r>
                            <w:r w:rsidR="00F41ADC" w:rsidRPr="00FF5816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, Bakewell Road, </w:t>
                            </w:r>
                            <w:r w:rsidR="003D4E04" w:rsidRPr="00FF5816">
                              <w:rPr>
                                <w:rFonts w:cstheme="minorHAnsi"/>
                                <w:b/>
                                <w:bCs/>
                              </w:rPr>
                              <w:t>10:00-10:30hrs</w:t>
                            </w:r>
                          </w:p>
                          <w:p w14:paraId="1AE48BD8" w14:textId="77777777" w:rsidR="003D4E04" w:rsidRPr="00FF5816" w:rsidRDefault="003D4E04" w:rsidP="00202E0C">
                            <w:pPr>
                              <w:spacing w:line="360" w:lineRule="exact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</w:p>
                          <w:p w14:paraId="39CAF960" w14:textId="3E8A04A5" w:rsidR="006D4ABF" w:rsidRPr="00FF5816" w:rsidRDefault="006D4ABF" w:rsidP="00202E0C">
                            <w:pPr>
                              <w:spacing w:line="360" w:lineRule="exact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FF5816">
                              <w:rPr>
                                <w:rFonts w:cstheme="minorHAnsi"/>
                                <w:b/>
                                <w:bCs/>
                              </w:rPr>
                              <w:t>17</w:t>
                            </w:r>
                            <w:r w:rsidRPr="00FF5816">
                              <w:rPr>
                                <w:rFonts w:cstheme="minorHAnsi"/>
                                <w:b/>
                                <w:bCs/>
                                <w:vertAlign w:val="superscript"/>
                              </w:rPr>
                              <w:t>th</w:t>
                            </w:r>
                            <w:r w:rsidRPr="00FF5816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April- </w:t>
                            </w:r>
                            <w:r w:rsidR="003269AB" w:rsidRPr="00FF5816">
                              <w:rPr>
                                <w:rFonts w:cstheme="minorHAnsi"/>
                                <w:b/>
                                <w:bCs/>
                              </w:rPr>
                              <w:t>Tansley Village Hall, 15:30-16:00hrs</w:t>
                            </w:r>
                          </w:p>
                          <w:p w14:paraId="08E59EF5" w14:textId="77777777" w:rsidR="003269AB" w:rsidRPr="00FF5816" w:rsidRDefault="003269AB" w:rsidP="00202E0C">
                            <w:pPr>
                              <w:spacing w:line="360" w:lineRule="exact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</w:p>
                          <w:p w14:paraId="3810D596" w14:textId="1A8AD47A" w:rsidR="003269AB" w:rsidRPr="00FF5816" w:rsidRDefault="00CD30D7" w:rsidP="00202E0C">
                            <w:pPr>
                              <w:spacing w:line="360" w:lineRule="exact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FF5816">
                              <w:rPr>
                                <w:rFonts w:cstheme="minorHAnsi"/>
                                <w:b/>
                                <w:bCs/>
                              </w:rPr>
                              <w:t>26</w:t>
                            </w:r>
                            <w:r w:rsidRPr="00FF5816">
                              <w:rPr>
                                <w:rFonts w:cstheme="minorHAnsi"/>
                                <w:b/>
                                <w:bCs/>
                                <w:vertAlign w:val="superscript"/>
                              </w:rPr>
                              <w:t>th</w:t>
                            </w:r>
                            <w:r w:rsidRPr="00FF5816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April- Church in the Peak, Lime Tree Road, </w:t>
                            </w:r>
                            <w:r w:rsidR="00886D59" w:rsidRPr="00FF5816">
                              <w:rPr>
                                <w:rFonts w:cstheme="minorHAnsi"/>
                                <w:b/>
                                <w:bCs/>
                              </w:rPr>
                              <w:t>10:00-11:00hrs</w:t>
                            </w:r>
                          </w:p>
                          <w:p w14:paraId="0F4D1121" w14:textId="77777777" w:rsidR="00886D59" w:rsidRPr="00FF5816" w:rsidRDefault="00886D59" w:rsidP="00202E0C">
                            <w:pPr>
                              <w:spacing w:line="360" w:lineRule="exact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</w:p>
                          <w:p w14:paraId="2A6D8A5D" w14:textId="6EC0FF99" w:rsidR="00886D59" w:rsidRPr="00FF5816" w:rsidRDefault="00886D59" w:rsidP="00202E0C">
                            <w:pPr>
                              <w:spacing w:line="360" w:lineRule="exact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FF5816">
                              <w:rPr>
                                <w:rFonts w:cstheme="minorHAnsi"/>
                                <w:b/>
                                <w:bCs/>
                              </w:rPr>
                              <w:t>29</w:t>
                            </w:r>
                            <w:r w:rsidRPr="00FF5816">
                              <w:rPr>
                                <w:rFonts w:cstheme="minorHAnsi"/>
                                <w:b/>
                                <w:bCs/>
                                <w:vertAlign w:val="superscript"/>
                              </w:rPr>
                              <w:t>TH</w:t>
                            </w:r>
                            <w:r w:rsidRPr="00FF5816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April- </w:t>
                            </w:r>
                            <w:r w:rsidR="00C53461" w:rsidRPr="00FF5816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Matlock Market Day, Hall Leys Park, </w:t>
                            </w:r>
                            <w:r w:rsidRPr="00FF5816">
                              <w:rPr>
                                <w:rFonts w:cstheme="minorHAnsi"/>
                                <w:b/>
                                <w:bCs/>
                              </w:rPr>
                              <w:t>10:00-11:00</w:t>
                            </w:r>
                            <w:r w:rsidR="00C53461" w:rsidRPr="00FF5816">
                              <w:rPr>
                                <w:rFonts w:cstheme="minorHAnsi"/>
                                <w:b/>
                                <w:bCs/>
                              </w:rPr>
                              <w:t>.</w:t>
                            </w:r>
                          </w:p>
                          <w:p w14:paraId="3244ACB0" w14:textId="77777777" w:rsidR="00E41C33" w:rsidRDefault="00E41C33" w:rsidP="006C2F68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7241E39B" w14:textId="3EE023AD" w:rsidR="006842E1" w:rsidRPr="00432773" w:rsidRDefault="006842E1" w:rsidP="006C2F68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2FD79630" w14:textId="77777777" w:rsidR="00643240" w:rsidRPr="00432773" w:rsidRDefault="00643240" w:rsidP="006C2F68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0AF3A949" w14:textId="77777777" w:rsidR="00643240" w:rsidRPr="00432773" w:rsidRDefault="00643240" w:rsidP="006C2F68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0857F897" w14:textId="048BD666" w:rsidR="00643240" w:rsidRPr="00432773" w:rsidRDefault="00643240" w:rsidP="006C2F68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3BC7939B" w14:textId="77777777" w:rsidR="00643240" w:rsidRPr="00432773" w:rsidRDefault="00643240" w:rsidP="006C2F68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438AD311" w14:textId="41464FCA" w:rsidR="00643240" w:rsidRPr="00432773" w:rsidRDefault="00643240" w:rsidP="006C2F68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2BEC1FFD" w14:textId="77777777" w:rsidR="00643240" w:rsidRPr="00432773" w:rsidRDefault="00643240" w:rsidP="006C2F68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733EA32A" w14:textId="77777777" w:rsidR="00643240" w:rsidRPr="00432773" w:rsidRDefault="00643240" w:rsidP="006C2F68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24074ECA" w14:textId="63478FEB" w:rsidR="00643240" w:rsidRPr="00432773" w:rsidRDefault="00643240" w:rsidP="006C2F68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FB7DEC" id="Text Box 4" o:spid="_x0000_s1032" type="#_x0000_t202" style="position:absolute;margin-left:310.25pt;margin-top:1pt;width:214.5pt;height:45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" filled="f" stroked="f" strokeweight=".5pt">
                <v:textbox>
                  <w:txbxContent>
                    <w:p w14:paraId="56A86FF1" w14:textId="12EEA6FA" w:rsidR="00DC5DE2" w:rsidRPr="009D709B" w:rsidRDefault="00454C8A" w:rsidP="00454C8A">
                      <w:pPr>
                        <w:spacing w:line="360" w:lineRule="exact"/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9D709B">
                        <w:rPr>
                          <w:b/>
                          <w:bCs/>
                          <w:u w:val="single"/>
                        </w:rPr>
                        <w:t>Street me</w:t>
                      </w:r>
                      <w:r w:rsidR="008C39B7">
                        <w:rPr>
                          <w:b/>
                          <w:bCs/>
                          <w:u w:val="single"/>
                        </w:rPr>
                        <w:t>et dates</w:t>
                      </w:r>
                    </w:p>
                    <w:p w14:paraId="6DB65FEB" w14:textId="77777777" w:rsidR="00BA794F" w:rsidRDefault="00BA794F" w:rsidP="00202E0C">
                      <w:pPr>
                        <w:spacing w:line="360" w:lineRule="exact"/>
                        <w:rPr>
                          <w:rFonts w:cstheme="minorHAnsi"/>
                        </w:rPr>
                      </w:pPr>
                    </w:p>
                    <w:p w14:paraId="037F0CDF" w14:textId="06CC27B1" w:rsidR="00217FBA" w:rsidRDefault="00CA0500" w:rsidP="00202E0C">
                      <w:pPr>
                        <w:spacing w:line="360" w:lineRule="exact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</w:rPr>
                        <w:t>1</w:t>
                      </w:r>
                      <w:r w:rsidRPr="00CA0500">
                        <w:rPr>
                          <w:rFonts w:cstheme="minorHAnsi"/>
                          <w:b/>
                          <w:bCs/>
                          <w:vertAlign w:val="superscript"/>
                        </w:rPr>
                        <w:t>st</w:t>
                      </w:r>
                      <w:r>
                        <w:rPr>
                          <w:rFonts w:cstheme="minorHAnsi"/>
                          <w:b/>
                          <w:bCs/>
                        </w:rPr>
                        <w:t xml:space="preserve"> April – Matlock Market Day, 10:00-11:00hrs.</w:t>
                      </w:r>
                    </w:p>
                    <w:p w14:paraId="705DF5D6" w14:textId="77777777" w:rsidR="00CA0500" w:rsidRDefault="00CA0500" w:rsidP="00202E0C">
                      <w:pPr>
                        <w:spacing w:line="360" w:lineRule="exact"/>
                        <w:rPr>
                          <w:rFonts w:cstheme="minorHAnsi"/>
                          <w:b/>
                          <w:bCs/>
                        </w:rPr>
                      </w:pPr>
                    </w:p>
                    <w:p w14:paraId="74D2F8E6" w14:textId="3CA9D4DE" w:rsidR="00DA57F0" w:rsidRDefault="00CA0500" w:rsidP="00202E0C">
                      <w:pPr>
                        <w:spacing w:line="360" w:lineRule="exact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</w:rPr>
                        <w:t>2</w:t>
                      </w:r>
                      <w:r w:rsidRPr="00CA0500">
                        <w:rPr>
                          <w:rFonts w:cstheme="minorHAnsi"/>
                          <w:b/>
                          <w:bCs/>
                          <w:vertAlign w:val="superscript"/>
                        </w:rPr>
                        <w:t>nd</w:t>
                      </w:r>
                      <w:r>
                        <w:rPr>
                          <w:rFonts w:cstheme="minorHAnsi"/>
                          <w:b/>
                          <w:bCs/>
                        </w:rPr>
                        <w:t xml:space="preserve"> </w:t>
                      </w:r>
                      <w:r w:rsidR="00DA57F0">
                        <w:rPr>
                          <w:rFonts w:cstheme="minorHAnsi"/>
                          <w:b/>
                          <w:bCs/>
                        </w:rPr>
                        <w:t>Ap</w:t>
                      </w:r>
                      <w:r>
                        <w:rPr>
                          <w:rFonts w:cstheme="minorHAnsi"/>
                          <w:b/>
                          <w:bCs/>
                        </w:rPr>
                        <w:t xml:space="preserve">ril- </w:t>
                      </w:r>
                      <w:r w:rsidR="00773600">
                        <w:rPr>
                          <w:rFonts w:cstheme="minorHAnsi"/>
                          <w:b/>
                          <w:bCs/>
                        </w:rPr>
                        <w:t xml:space="preserve">Soul Food Café, Church Street, 11:00-12:00hrs </w:t>
                      </w:r>
                    </w:p>
                    <w:p w14:paraId="4E21FB60" w14:textId="77777777" w:rsidR="00DA57F0" w:rsidRDefault="00DA57F0" w:rsidP="00202E0C">
                      <w:pPr>
                        <w:spacing w:line="360" w:lineRule="exact"/>
                        <w:rPr>
                          <w:rFonts w:cstheme="minorHAnsi"/>
                        </w:rPr>
                      </w:pPr>
                    </w:p>
                    <w:p w14:paraId="35C95C6F" w14:textId="44F331CF" w:rsidR="00DA57F0" w:rsidRPr="00FF5816" w:rsidRDefault="00DA57F0" w:rsidP="00202E0C">
                      <w:pPr>
                        <w:spacing w:line="360" w:lineRule="exact"/>
                        <w:rPr>
                          <w:rFonts w:cstheme="minorHAnsi"/>
                          <w:b/>
                          <w:bCs/>
                        </w:rPr>
                      </w:pPr>
                      <w:r w:rsidRPr="00FF5816">
                        <w:rPr>
                          <w:rFonts w:cstheme="minorHAnsi"/>
                          <w:b/>
                          <w:bCs/>
                        </w:rPr>
                        <w:t>8</w:t>
                      </w:r>
                      <w:r w:rsidRPr="00FF5816">
                        <w:rPr>
                          <w:rFonts w:cstheme="minorHAnsi"/>
                          <w:b/>
                          <w:bCs/>
                          <w:vertAlign w:val="superscript"/>
                        </w:rPr>
                        <w:t>th</w:t>
                      </w:r>
                      <w:r w:rsidRPr="00FF5816">
                        <w:rPr>
                          <w:rFonts w:cstheme="minorHAnsi"/>
                          <w:b/>
                          <w:bCs/>
                        </w:rPr>
                        <w:t xml:space="preserve"> April- Matlock Market Day,</w:t>
                      </w:r>
                      <w:r w:rsidR="00C53461" w:rsidRPr="00FF5816">
                        <w:rPr>
                          <w:rFonts w:cstheme="minorHAnsi"/>
                          <w:b/>
                          <w:bCs/>
                        </w:rPr>
                        <w:t xml:space="preserve"> Hall Leys Park,</w:t>
                      </w:r>
                      <w:r w:rsidRPr="00FF5816">
                        <w:rPr>
                          <w:rFonts w:cstheme="minorHAnsi"/>
                          <w:b/>
                          <w:bCs/>
                        </w:rPr>
                        <w:t xml:space="preserve"> </w:t>
                      </w:r>
                      <w:r w:rsidR="00F07152" w:rsidRPr="00FF5816">
                        <w:rPr>
                          <w:rFonts w:cstheme="minorHAnsi"/>
                          <w:b/>
                          <w:bCs/>
                        </w:rPr>
                        <w:t>13:00-14:00hrs</w:t>
                      </w:r>
                    </w:p>
                    <w:p w14:paraId="554F23FB" w14:textId="77777777" w:rsidR="00F07152" w:rsidRPr="00FF5816" w:rsidRDefault="00F07152" w:rsidP="00202E0C">
                      <w:pPr>
                        <w:spacing w:line="360" w:lineRule="exact"/>
                        <w:rPr>
                          <w:rFonts w:cstheme="minorHAnsi"/>
                          <w:b/>
                          <w:bCs/>
                        </w:rPr>
                      </w:pPr>
                    </w:p>
                    <w:p w14:paraId="7F962762" w14:textId="04F1F590" w:rsidR="00F07152" w:rsidRPr="00FF5816" w:rsidRDefault="00F3195A" w:rsidP="00202E0C">
                      <w:pPr>
                        <w:spacing w:line="360" w:lineRule="exact"/>
                        <w:rPr>
                          <w:rFonts w:cstheme="minorHAnsi"/>
                          <w:b/>
                          <w:bCs/>
                        </w:rPr>
                      </w:pPr>
                      <w:r w:rsidRPr="00FF5816">
                        <w:rPr>
                          <w:rFonts w:cstheme="minorHAnsi"/>
                          <w:b/>
                          <w:bCs/>
                        </w:rPr>
                        <w:t>14</w:t>
                      </w:r>
                      <w:r w:rsidRPr="00FF5816">
                        <w:rPr>
                          <w:rFonts w:cstheme="minorHAnsi"/>
                          <w:b/>
                          <w:bCs/>
                          <w:vertAlign w:val="superscript"/>
                        </w:rPr>
                        <w:t>TH</w:t>
                      </w:r>
                      <w:r w:rsidRPr="00FF5816">
                        <w:rPr>
                          <w:rFonts w:cstheme="minorHAnsi"/>
                          <w:b/>
                          <w:bCs/>
                        </w:rPr>
                        <w:t xml:space="preserve"> April- M&amp;S</w:t>
                      </w:r>
                      <w:r w:rsidR="00F41ADC" w:rsidRPr="00FF5816">
                        <w:rPr>
                          <w:rFonts w:cstheme="minorHAnsi"/>
                          <w:b/>
                          <w:bCs/>
                        </w:rPr>
                        <w:t xml:space="preserve">, Bakewell Road, </w:t>
                      </w:r>
                      <w:r w:rsidR="003D4E04" w:rsidRPr="00FF5816">
                        <w:rPr>
                          <w:rFonts w:cstheme="minorHAnsi"/>
                          <w:b/>
                          <w:bCs/>
                        </w:rPr>
                        <w:t>10:00-10:30hrs</w:t>
                      </w:r>
                    </w:p>
                    <w:p w14:paraId="1AE48BD8" w14:textId="77777777" w:rsidR="003D4E04" w:rsidRPr="00FF5816" w:rsidRDefault="003D4E04" w:rsidP="00202E0C">
                      <w:pPr>
                        <w:spacing w:line="360" w:lineRule="exact"/>
                        <w:rPr>
                          <w:rFonts w:cstheme="minorHAnsi"/>
                          <w:b/>
                          <w:bCs/>
                        </w:rPr>
                      </w:pPr>
                    </w:p>
                    <w:p w14:paraId="39CAF960" w14:textId="3E8A04A5" w:rsidR="006D4ABF" w:rsidRPr="00FF5816" w:rsidRDefault="006D4ABF" w:rsidP="00202E0C">
                      <w:pPr>
                        <w:spacing w:line="360" w:lineRule="exact"/>
                        <w:rPr>
                          <w:rFonts w:cstheme="minorHAnsi"/>
                          <w:b/>
                          <w:bCs/>
                        </w:rPr>
                      </w:pPr>
                      <w:r w:rsidRPr="00FF5816">
                        <w:rPr>
                          <w:rFonts w:cstheme="minorHAnsi"/>
                          <w:b/>
                          <w:bCs/>
                        </w:rPr>
                        <w:t>17</w:t>
                      </w:r>
                      <w:r w:rsidRPr="00FF5816">
                        <w:rPr>
                          <w:rFonts w:cstheme="minorHAnsi"/>
                          <w:b/>
                          <w:bCs/>
                          <w:vertAlign w:val="superscript"/>
                        </w:rPr>
                        <w:t>th</w:t>
                      </w:r>
                      <w:r w:rsidRPr="00FF5816">
                        <w:rPr>
                          <w:rFonts w:cstheme="minorHAnsi"/>
                          <w:b/>
                          <w:bCs/>
                        </w:rPr>
                        <w:t xml:space="preserve"> April- </w:t>
                      </w:r>
                      <w:r w:rsidR="003269AB" w:rsidRPr="00FF5816">
                        <w:rPr>
                          <w:rFonts w:cstheme="minorHAnsi"/>
                          <w:b/>
                          <w:bCs/>
                        </w:rPr>
                        <w:t>Tansley Village Hall, 15:30-16:00hrs</w:t>
                      </w:r>
                    </w:p>
                    <w:p w14:paraId="08E59EF5" w14:textId="77777777" w:rsidR="003269AB" w:rsidRPr="00FF5816" w:rsidRDefault="003269AB" w:rsidP="00202E0C">
                      <w:pPr>
                        <w:spacing w:line="360" w:lineRule="exact"/>
                        <w:rPr>
                          <w:rFonts w:cstheme="minorHAnsi"/>
                          <w:b/>
                          <w:bCs/>
                        </w:rPr>
                      </w:pPr>
                    </w:p>
                    <w:p w14:paraId="3810D596" w14:textId="1A8AD47A" w:rsidR="003269AB" w:rsidRPr="00FF5816" w:rsidRDefault="00CD30D7" w:rsidP="00202E0C">
                      <w:pPr>
                        <w:spacing w:line="360" w:lineRule="exact"/>
                        <w:rPr>
                          <w:rFonts w:cstheme="minorHAnsi"/>
                          <w:b/>
                          <w:bCs/>
                        </w:rPr>
                      </w:pPr>
                      <w:r w:rsidRPr="00FF5816">
                        <w:rPr>
                          <w:rFonts w:cstheme="minorHAnsi"/>
                          <w:b/>
                          <w:bCs/>
                        </w:rPr>
                        <w:t>26</w:t>
                      </w:r>
                      <w:r w:rsidRPr="00FF5816">
                        <w:rPr>
                          <w:rFonts w:cstheme="minorHAnsi"/>
                          <w:b/>
                          <w:bCs/>
                          <w:vertAlign w:val="superscript"/>
                        </w:rPr>
                        <w:t>th</w:t>
                      </w:r>
                      <w:r w:rsidRPr="00FF5816">
                        <w:rPr>
                          <w:rFonts w:cstheme="minorHAnsi"/>
                          <w:b/>
                          <w:bCs/>
                        </w:rPr>
                        <w:t xml:space="preserve"> April- Church in the Peak, Lime Tree Road, </w:t>
                      </w:r>
                      <w:r w:rsidR="00886D59" w:rsidRPr="00FF5816">
                        <w:rPr>
                          <w:rFonts w:cstheme="minorHAnsi"/>
                          <w:b/>
                          <w:bCs/>
                        </w:rPr>
                        <w:t>10:00-11:00hrs</w:t>
                      </w:r>
                    </w:p>
                    <w:p w14:paraId="0F4D1121" w14:textId="77777777" w:rsidR="00886D59" w:rsidRPr="00FF5816" w:rsidRDefault="00886D59" w:rsidP="00202E0C">
                      <w:pPr>
                        <w:spacing w:line="360" w:lineRule="exact"/>
                        <w:rPr>
                          <w:rFonts w:cstheme="minorHAnsi"/>
                          <w:b/>
                          <w:bCs/>
                        </w:rPr>
                      </w:pPr>
                    </w:p>
                    <w:p w14:paraId="2A6D8A5D" w14:textId="6EC0FF99" w:rsidR="00886D59" w:rsidRPr="00FF5816" w:rsidRDefault="00886D59" w:rsidP="00202E0C">
                      <w:pPr>
                        <w:spacing w:line="360" w:lineRule="exact"/>
                        <w:rPr>
                          <w:rFonts w:cstheme="minorHAnsi"/>
                          <w:b/>
                          <w:bCs/>
                        </w:rPr>
                      </w:pPr>
                      <w:r w:rsidRPr="00FF5816">
                        <w:rPr>
                          <w:rFonts w:cstheme="minorHAnsi"/>
                          <w:b/>
                          <w:bCs/>
                        </w:rPr>
                        <w:t>29</w:t>
                      </w:r>
                      <w:r w:rsidRPr="00FF5816">
                        <w:rPr>
                          <w:rFonts w:cstheme="minorHAnsi"/>
                          <w:b/>
                          <w:bCs/>
                          <w:vertAlign w:val="superscript"/>
                        </w:rPr>
                        <w:t>TH</w:t>
                      </w:r>
                      <w:r w:rsidRPr="00FF5816">
                        <w:rPr>
                          <w:rFonts w:cstheme="minorHAnsi"/>
                          <w:b/>
                          <w:bCs/>
                        </w:rPr>
                        <w:t xml:space="preserve"> April- </w:t>
                      </w:r>
                      <w:r w:rsidR="00C53461" w:rsidRPr="00FF5816">
                        <w:rPr>
                          <w:rFonts w:cstheme="minorHAnsi"/>
                          <w:b/>
                          <w:bCs/>
                        </w:rPr>
                        <w:t xml:space="preserve">Matlock Market Day, Hall Leys Park, </w:t>
                      </w:r>
                      <w:r w:rsidRPr="00FF5816">
                        <w:rPr>
                          <w:rFonts w:cstheme="minorHAnsi"/>
                          <w:b/>
                          <w:bCs/>
                        </w:rPr>
                        <w:t>10:00-11:00</w:t>
                      </w:r>
                      <w:r w:rsidR="00C53461" w:rsidRPr="00FF5816">
                        <w:rPr>
                          <w:rFonts w:cstheme="minorHAnsi"/>
                          <w:b/>
                          <w:bCs/>
                        </w:rPr>
                        <w:t>.</w:t>
                      </w:r>
                    </w:p>
                    <w:p w14:paraId="3244ACB0" w14:textId="77777777" w:rsidR="00E41C33" w:rsidRDefault="00E41C33" w:rsidP="006C2F68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</w:p>
                    <w:p w14:paraId="7241E39B" w14:textId="3EE023AD" w:rsidR="006842E1" w:rsidRPr="00432773" w:rsidRDefault="006842E1" w:rsidP="006C2F68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</w:p>
                    <w:p w14:paraId="2FD79630" w14:textId="77777777" w:rsidR="00643240" w:rsidRPr="00432773" w:rsidRDefault="00643240" w:rsidP="006C2F68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</w:p>
                    <w:p w14:paraId="0AF3A949" w14:textId="77777777" w:rsidR="00643240" w:rsidRPr="00432773" w:rsidRDefault="00643240" w:rsidP="006C2F68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</w:p>
                    <w:p w14:paraId="0857F897" w14:textId="048BD666" w:rsidR="00643240" w:rsidRPr="00432773" w:rsidRDefault="00643240" w:rsidP="006C2F68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</w:p>
                    <w:p w14:paraId="3BC7939B" w14:textId="77777777" w:rsidR="00643240" w:rsidRPr="00432773" w:rsidRDefault="00643240" w:rsidP="006C2F68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</w:p>
                    <w:p w14:paraId="438AD311" w14:textId="41464FCA" w:rsidR="00643240" w:rsidRPr="00432773" w:rsidRDefault="00643240" w:rsidP="006C2F68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</w:p>
                    <w:p w14:paraId="2BEC1FFD" w14:textId="77777777" w:rsidR="00643240" w:rsidRPr="00432773" w:rsidRDefault="00643240" w:rsidP="006C2F68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</w:p>
                    <w:p w14:paraId="733EA32A" w14:textId="77777777" w:rsidR="00643240" w:rsidRPr="00432773" w:rsidRDefault="00643240" w:rsidP="006C2F68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</w:p>
                    <w:p w14:paraId="24074ECA" w14:textId="63478FEB" w:rsidR="00643240" w:rsidRPr="00432773" w:rsidRDefault="00643240" w:rsidP="006C2F68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C095C">
        <w:rPr>
          <w:noProof/>
        </w:rPr>
        <mc:AlternateContent>
          <mc:Choice Requires="wps">
            <w:drawing>
              <wp:anchor distT="0" distB="0" distL="114300" distR="114300" simplePos="0" relativeHeight="251658244" behindDoc="1" locked="0" layoutInCell="1" allowOverlap="1" wp14:anchorId="749D50DE" wp14:editId="7D0ACE03">
                <wp:simplePos x="0" y="0"/>
                <wp:positionH relativeFrom="column">
                  <wp:posOffset>3997325</wp:posOffset>
                </wp:positionH>
                <wp:positionV relativeFrom="paragraph">
                  <wp:posOffset>12701</wp:posOffset>
                </wp:positionV>
                <wp:extent cx="2667000" cy="5753100"/>
                <wp:effectExtent l="0" t="0" r="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5753100"/>
                        </a:xfrm>
                        <a:prstGeom prst="rect">
                          <a:avLst/>
                        </a:prstGeom>
                        <a:solidFill>
                          <a:srgbClr val="E9EC8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C2AACB" id="Rectangle 9" o:spid="_x0000_s1026" style="position:absolute;margin-left:314.75pt;margin-top:1pt;width:210pt;height:453pt;z-index:-2516582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" fillcolor="#e9ec80" stroked="f" strokeweight="1pt"/>
            </w:pict>
          </mc:Fallback>
        </mc:AlternateContent>
      </w:r>
    </w:p>
    <w:p w14:paraId="2B4E020D" w14:textId="31554361" w:rsidR="0026311D" w:rsidRDefault="0026311D" w:rsidP="00B826E0">
      <w:pPr>
        <w:rPr>
          <w:noProof/>
        </w:rPr>
      </w:pPr>
    </w:p>
    <w:p w14:paraId="405354CB" w14:textId="1B7A362A" w:rsidR="00B826E0" w:rsidRPr="00B826E0" w:rsidRDefault="00BA22B5" w:rsidP="00B826E0">
      <w:pPr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705" behindDoc="0" locked="0" layoutInCell="1" allowOverlap="1" wp14:anchorId="345D64CF" wp14:editId="26522E4F">
                <wp:simplePos x="0" y="0"/>
                <wp:positionH relativeFrom="margin">
                  <wp:posOffset>-57150</wp:posOffset>
                </wp:positionH>
                <wp:positionV relativeFrom="paragraph">
                  <wp:posOffset>-95885</wp:posOffset>
                </wp:positionV>
                <wp:extent cx="6400800" cy="485775"/>
                <wp:effectExtent l="0" t="0" r="0" b="0"/>
                <wp:wrapNone/>
                <wp:docPr id="1428887976" name="Text Box 14288879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485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C2DE61" w14:textId="77777777" w:rsidR="00BA22B5" w:rsidRPr="005A40B4" w:rsidRDefault="00BA22B5" w:rsidP="00BA22B5">
                            <w:pPr>
                              <w:rPr>
                                <w:rFonts w:ascii="Arial" w:hAnsi="Arial" w:cs="Arial"/>
                                <w:color w:val="EAED80"/>
                                <w:sz w:val="40"/>
                                <w:szCs w:val="4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A40B4">
                              <w:rPr>
                                <w:rFonts w:ascii="Arial" w:hAnsi="Arial" w:cs="Arial"/>
                                <w:b/>
                                <w:bCs/>
                                <w:color w:val="243E58"/>
                                <w:sz w:val="40"/>
                                <w:szCs w:val="40"/>
                              </w:rPr>
                              <w:t>Safer</w:t>
                            </w:r>
                            <w:r w:rsidRPr="005A40B4">
                              <w:rPr>
                                <w:rFonts w:ascii="Arial" w:hAnsi="Arial" w:cs="Arial"/>
                                <w:b/>
                                <w:bCs/>
                                <w:color w:val="EAED80"/>
                                <w:sz w:val="40"/>
                                <w:szCs w:val="40"/>
                              </w:rPr>
                              <w:t xml:space="preserve"> Neighbourhoods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5D64CF" id="Text Box 1428887976" o:spid="_x0000_s1033" type="#_x0000_t202" style="position:absolute;margin-left:-4.5pt;margin-top:-7.55pt;width:7in;height:38.25pt;z-index:25167770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" filled="f" stroked="f" strokeweight=".5pt">
                <v:textbox>
                  <w:txbxContent>
                    <w:p w14:paraId="4AC2DE61" w14:textId="77777777" w:rsidR="00BA22B5" w:rsidRPr="005A40B4" w:rsidRDefault="00BA22B5" w:rsidP="00BA22B5">
                      <w:pPr>
                        <w:rPr>
                          <w:rFonts w:ascii="Arial" w:hAnsi="Arial" w:cs="Arial"/>
                          <w:color w:val="EAED80"/>
                          <w:sz w:val="40"/>
                          <w:szCs w:val="4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A40B4">
                        <w:rPr>
                          <w:rFonts w:ascii="Arial" w:hAnsi="Arial" w:cs="Arial"/>
                          <w:b/>
                          <w:bCs/>
                          <w:color w:val="243E58"/>
                          <w:sz w:val="40"/>
                          <w:szCs w:val="40"/>
                        </w:rPr>
                        <w:t>Safer</w:t>
                      </w:r>
                      <w:r w:rsidRPr="005A40B4">
                        <w:rPr>
                          <w:rFonts w:ascii="Arial" w:hAnsi="Arial" w:cs="Arial"/>
                          <w:b/>
                          <w:bCs/>
                          <w:color w:val="EAED80"/>
                          <w:sz w:val="40"/>
                          <w:szCs w:val="40"/>
                        </w:rPr>
                        <w:t xml:space="preserve"> Neighbourhoods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F760BE" w14:textId="3E92FA4C" w:rsidR="00B826E0" w:rsidRDefault="00BA22B5" w:rsidP="00B826E0">
      <w:pPr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53" behindDoc="0" locked="0" layoutInCell="1" allowOverlap="1" wp14:anchorId="7A23A7E1" wp14:editId="328E6782">
                <wp:simplePos x="0" y="0"/>
                <wp:positionH relativeFrom="margin">
                  <wp:posOffset>-57150</wp:posOffset>
                </wp:positionH>
                <wp:positionV relativeFrom="paragraph">
                  <wp:posOffset>55245</wp:posOffset>
                </wp:positionV>
                <wp:extent cx="6296025" cy="923925"/>
                <wp:effectExtent l="0" t="0" r="0" b="0"/>
                <wp:wrapNone/>
                <wp:docPr id="939594765" name="Text Box 9395947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923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340829" w14:textId="77777777" w:rsidR="00BA22B5" w:rsidRPr="00A875E9" w:rsidRDefault="00BA22B5" w:rsidP="00BA22B5">
                            <w:pPr>
                              <w:spacing w:line="640" w:lineRule="exact"/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</w:pPr>
                            <w:r w:rsidRPr="00A875E9"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>Matloc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>k &amp; Tansley</w:t>
                            </w:r>
                            <w:r w:rsidRPr="00A875E9"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3A7E1" id="Text Box 939594765" o:spid="_x0000_s1034" type="#_x0000_t202" style="position:absolute;margin-left:-4.5pt;margin-top:4.35pt;width:495.75pt;height:72.75pt;z-index:25167975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" filled="f" stroked="f" strokeweight=".5pt">
                <v:textbox>
                  <w:txbxContent>
                    <w:p w14:paraId="50340829" w14:textId="77777777" w:rsidR="00BA22B5" w:rsidRPr="00A875E9" w:rsidRDefault="00BA22B5" w:rsidP="00BA22B5">
                      <w:pPr>
                        <w:spacing w:line="640" w:lineRule="exact"/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</w:pPr>
                      <w:r w:rsidRPr="00A875E9"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>Matloc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>k &amp; Tansley</w:t>
                      </w:r>
                      <w:r w:rsidRPr="00A875E9"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CB42548" w14:textId="0214F273" w:rsidR="00B826E0" w:rsidRDefault="00B826E0" w:rsidP="00B826E0">
      <w:pPr>
        <w:ind w:firstLine="720"/>
        <w:rPr>
          <w:sz w:val="22"/>
          <w:szCs w:val="22"/>
        </w:rPr>
      </w:pPr>
    </w:p>
    <w:p w14:paraId="25AA3E08" w14:textId="30C8B24B" w:rsidR="00BA22B5" w:rsidRPr="00BA22B5" w:rsidRDefault="00BA22B5" w:rsidP="00BA22B5">
      <w:pPr>
        <w:rPr>
          <w:sz w:val="22"/>
          <w:szCs w:val="22"/>
        </w:rPr>
      </w:pPr>
    </w:p>
    <w:p w14:paraId="045AD62A" w14:textId="6CFA1762" w:rsidR="00BA22B5" w:rsidRPr="00BA22B5" w:rsidRDefault="00BA22B5" w:rsidP="00BA22B5">
      <w:pPr>
        <w:rPr>
          <w:sz w:val="22"/>
          <w:szCs w:val="22"/>
        </w:rPr>
      </w:pPr>
    </w:p>
    <w:p w14:paraId="688924AA" w14:textId="16058063" w:rsidR="00BA22B5" w:rsidRPr="00BA22B5" w:rsidRDefault="00BA22B5" w:rsidP="00BA22B5">
      <w:pPr>
        <w:rPr>
          <w:sz w:val="22"/>
          <w:szCs w:val="22"/>
        </w:rPr>
      </w:pPr>
    </w:p>
    <w:p w14:paraId="5AFEA396" w14:textId="42C3AFEC" w:rsidR="00BA22B5" w:rsidRPr="00BA22B5" w:rsidRDefault="00E111D0" w:rsidP="00E111D0">
      <w:pPr>
        <w:tabs>
          <w:tab w:val="left" w:pos="589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41EE5616" w14:textId="1EA3581A" w:rsidR="00BA22B5" w:rsidRPr="00BA22B5" w:rsidRDefault="00CB4BBC" w:rsidP="00BA22B5">
      <w:pPr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726857" behindDoc="0" locked="0" layoutInCell="1" allowOverlap="1" wp14:anchorId="225F33AE" wp14:editId="445F7BD7">
            <wp:simplePos x="0" y="0"/>
            <wp:positionH relativeFrom="column">
              <wp:posOffset>4025900</wp:posOffset>
            </wp:positionH>
            <wp:positionV relativeFrom="paragraph">
              <wp:posOffset>74295</wp:posOffset>
            </wp:positionV>
            <wp:extent cx="3104816" cy="4410369"/>
            <wp:effectExtent l="0" t="0" r="635" b="0"/>
            <wp:wrapNone/>
            <wp:docPr id="1431237625" name="Picture 1" descr="A poster of a door open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1237625" name="Picture 1" descr="A poster of a door openin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6937" cy="4413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2C1D">
        <w:rPr>
          <w:noProof/>
        </w:rPr>
        <mc:AlternateContent>
          <mc:Choice Requires="wps">
            <w:drawing>
              <wp:anchor distT="0" distB="0" distL="114300" distR="114300" simplePos="0" relativeHeight="251681801" behindDoc="1" locked="0" layoutInCell="1" allowOverlap="1" wp14:anchorId="45C84AAD" wp14:editId="216FD38E">
                <wp:simplePos x="0" y="0"/>
                <wp:positionH relativeFrom="column">
                  <wp:posOffset>4168776</wp:posOffset>
                </wp:positionH>
                <wp:positionV relativeFrom="paragraph">
                  <wp:posOffset>69850</wp:posOffset>
                </wp:positionV>
                <wp:extent cx="2819400" cy="5876925"/>
                <wp:effectExtent l="0" t="0" r="0" b="9525"/>
                <wp:wrapNone/>
                <wp:docPr id="1330160215" name="Rectangle 1330160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5876925"/>
                        </a:xfrm>
                        <a:prstGeom prst="rect">
                          <a:avLst/>
                        </a:prstGeom>
                        <a:solidFill>
                          <a:srgbClr val="E9EC8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E7F548" id="Rectangle 1330160215" o:spid="_x0000_s1026" style="position:absolute;margin-left:328.25pt;margin-top:5.5pt;width:222pt;height:462.75pt;z-index:-2516346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" fillcolor="#e9ec80" stroked="f" strokeweight="1pt"/>
            </w:pict>
          </mc:Fallback>
        </mc:AlternateContent>
      </w:r>
      <w:r w:rsidR="00952C1D">
        <w:rPr>
          <w:noProof/>
        </w:rPr>
        <mc:AlternateContent>
          <mc:Choice Requires="wps">
            <w:drawing>
              <wp:anchor distT="0" distB="0" distL="114300" distR="114300" simplePos="0" relativeHeight="251675657" behindDoc="0" locked="0" layoutInCell="1" allowOverlap="1" wp14:anchorId="381774D9" wp14:editId="56FCF408">
                <wp:simplePos x="0" y="0"/>
                <wp:positionH relativeFrom="column">
                  <wp:posOffset>-3175</wp:posOffset>
                </wp:positionH>
                <wp:positionV relativeFrom="paragraph">
                  <wp:posOffset>69850</wp:posOffset>
                </wp:positionV>
                <wp:extent cx="4029075" cy="5876925"/>
                <wp:effectExtent l="0" t="0" r="28575" b="28575"/>
                <wp:wrapNone/>
                <wp:docPr id="1097706345" name="Text Box 1097706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58769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9B3465" w14:textId="093FEFC3" w:rsidR="00EF77C4" w:rsidRPr="00952F55" w:rsidRDefault="00000000" w:rsidP="00545B26">
                            <w:pPr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pict w14:anchorId="47FC3B46">
                                <v:rect id="_x0000_i1028" style="width:0;height:1.5pt" o:hralign="center" o:hrstd="t" o:hr="t" fillcolor="#a0a0a0" stroked="f"/>
                              </w:pict>
                            </w:r>
                          </w:p>
                          <w:p w14:paraId="5524C482" w14:textId="7EF114F1" w:rsidR="00DE0093" w:rsidRDefault="00CC1D4B" w:rsidP="00CC1D4B">
                            <w:pPr>
                              <w:shd w:val="clear" w:color="auto" w:fill="002060"/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  <w:t>-New PCSO and PC’s (Another one)</w:t>
                            </w:r>
                          </w:p>
                          <w:p w14:paraId="7E8D2D26" w14:textId="723DC78B" w:rsidR="00CC1D4B" w:rsidRPr="00CC1D4B" w:rsidRDefault="00CC1D4B" w:rsidP="00CC1D4B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We have ANOTHER new PCSO</w:t>
                            </w:r>
                            <w:r w:rsidR="004C6D98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and a couple more PC’s</w:t>
                            </w: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joining the team</w:t>
                            </w:r>
                            <w:r w:rsidR="004C6D98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!</w:t>
                            </w:r>
                            <w:r w:rsidR="000D4D01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46029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We would like to welcome PCSO Hart, PC Buckingham and PC Walker to the team</w:t>
                            </w:r>
                            <w:r w:rsidR="00BA7708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. These Officers will be out and about in the area so please feel free to have a natter with them if you see them!</w:t>
                            </w:r>
                          </w:p>
                          <w:p w14:paraId="3ADAFDF8" w14:textId="77777777" w:rsidR="00CC1D4B" w:rsidRDefault="00CC1D4B" w:rsidP="003530A6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09E69177" w14:textId="3DF6740E" w:rsidR="00A911D0" w:rsidRPr="00A911D0" w:rsidRDefault="00A911D0" w:rsidP="00EE6E14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2D9D10BA" w14:textId="082C31CB" w:rsidR="00E95720" w:rsidRDefault="00E95720" w:rsidP="00E95720">
                            <w:pPr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61F104A6" w14:textId="14C6A280" w:rsidR="002A2A85" w:rsidRPr="001D69CA" w:rsidRDefault="002A2A85" w:rsidP="00FA2438">
                            <w:pP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14:paraId="04762927" w14:textId="56CDFA7C" w:rsidR="00FA3CDB" w:rsidRPr="00FA3CDB" w:rsidRDefault="00123AEA" w:rsidP="00B872DE">
                            <w:pP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1774D9" id="Text Box 1097706345" o:spid="_x0000_s1035" type="#_x0000_t202" style="position:absolute;margin-left:-.25pt;margin-top:5.5pt;width:317.25pt;height:462.75pt;z-index:2516756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" fillcolor="#4472c4 [3204]" strokecolor="#09101d [484]" strokeweight="1pt">
                <v:textbox>
                  <w:txbxContent>
                    <w:p w14:paraId="389B3465" w14:textId="093FEFC3" w:rsidR="00EF77C4" w:rsidRPr="00952F55" w:rsidRDefault="008C39B7" w:rsidP="00545B26">
                      <w:pPr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pict w14:anchorId="47FC3B46">
                          <v:rect id="_x0000_i1028" style="width:0;height:1.5pt" o:hralign="center" o:hrstd="t" o:hr="t" fillcolor="#a0a0a0" stroked="f"/>
                        </w:pict>
                      </w:r>
                    </w:p>
                    <w:p w14:paraId="5524C482" w14:textId="7EF114F1" w:rsidR="00DE0093" w:rsidRDefault="00CC1D4B" w:rsidP="00CC1D4B">
                      <w:pPr>
                        <w:shd w:val="clear" w:color="auto" w:fill="002060"/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</w:rPr>
                        <w:t>-New PCSO and PC’s (Another one)</w:t>
                      </w:r>
                    </w:p>
                    <w:p w14:paraId="7E8D2D26" w14:textId="723DC78B" w:rsidR="00CC1D4B" w:rsidRPr="00CC1D4B" w:rsidRDefault="00CC1D4B" w:rsidP="00CC1D4B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>We have ANOTHER new PCSO</w:t>
                      </w:r>
                      <w:r w:rsidR="004C6D98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and a couple more PC’s</w:t>
                      </w: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joining the team</w:t>
                      </w:r>
                      <w:r w:rsidR="004C6D98">
                        <w:rPr>
                          <w:color w:val="FFFFFF" w:themeColor="background1"/>
                          <w:sz w:val="22"/>
                          <w:szCs w:val="22"/>
                        </w:rPr>
                        <w:t>!</w:t>
                      </w:r>
                      <w:r w:rsidR="000D4D01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</w:t>
                      </w:r>
                      <w:r w:rsidR="00E46029">
                        <w:rPr>
                          <w:color w:val="FFFFFF" w:themeColor="background1"/>
                          <w:sz w:val="22"/>
                          <w:szCs w:val="22"/>
                        </w:rPr>
                        <w:t>We would like to welcome PCSO Hart, PC Buckingham and PC Walker to the team</w:t>
                      </w:r>
                      <w:r w:rsidR="00BA7708">
                        <w:rPr>
                          <w:color w:val="FFFFFF" w:themeColor="background1"/>
                          <w:sz w:val="22"/>
                          <w:szCs w:val="22"/>
                        </w:rPr>
                        <w:t>. These Officers will be out and about in the area so please feel free to have a natter with them if you see them!</w:t>
                      </w:r>
                    </w:p>
                    <w:p w14:paraId="3ADAFDF8" w14:textId="77777777" w:rsidR="00CC1D4B" w:rsidRDefault="00CC1D4B" w:rsidP="003530A6">
                      <w:pPr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</w:rPr>
                      </w:pPr>
                    </w:p>
                    <w:p w14:paraId="09E69177" w14:textId="3DF6740E" w:rsidR="00A911D0" w:rsidRPr="00A911D0" w:rsidRDefault="00A911D0" w:rsidP="00EE6E14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2D9D10BA" w14:textId="082C31CB" w:rsidR="00E95720" w:rsidRDefault="00E95720" w:rsidP="00E95720">
                      <w:pPr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61F104A6" w14:textId="14C6A280" w:rsidR="002A2A85" w:rsidRPr="001D69CA" w:rsidRDefault="002A2A85" w:rsidP="00FA2438">
                      <w:pPr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14:paraId="04762927" w14:textId="56CDFA7C" w:rsidR="00FA3CDB" w:rsidRPr="00FA3CDB" w:rsidRDefault="00123AEA" w:rsidP="00B872DE">
                      <w:pPr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1BBDE9D" w14:textId="0F3C871A" w:rsidR="00BA22B5" w:rsidRPr="00C92880" w:rsidRDefault="0088678D" w:rsidP="0053597D">
      <w:pPr>
        <w:tabs>
          <w:tab w:val="left" w:pos="7580"/>
        </w:tabs>
        <w:rPr>
          <w:b/>
          <w:bCs/>
          <w:sz w:val="22"/>
          <w:szCs w:val="22"/>
        </w:rPr>
      </w:pPr>
      <w:r w:rsidRPr="0088678D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97161" behindDoc="0" locked="0" layoutInCell="1" allowOverlap="1" wp14:anchorId="5CBD5A67" wp14:editId="5C2F66AC">
                <wp:simplePos x="0" y="0"/>
                <wp:positionH relativeFrom="column">
                  <wp:posOffset>4168775</wp:posOffset>
                </wp:positionH>
                <wp:positionV relativeFrom="paragraph">
                  <wp:posOffset>128905</wp:posOffset>
                </wp:positionV>
                <wp:extent cx="2819400" cy="5647690"/>
                <wp:effectExtent l="0" t="0" r="0" b="0"/>
                <wp:wrapSquare wrapText="bothSides"/>
                <wp:docPr id="20204133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56476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F94A43" w14:textId="77777777" w:rsidR="0080752D" w:rsidRPr="0088678D" w:rsidRDefault="0080752D" w:rsidP="0088678D">
                            <w:pP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28C902CD" w14:textId="0DE1B784" w:rsidR="0088678D" w:rsidRDefault="0088678D"/>
                          <w:p w14:paraId="5902911B" w14:textId="77777777" w:rsidR="0080752D" w:rsidRDefault="0080752D"/>
                          <w:p w14:paraId="361DA72D" w14:textId="77777777" w:rsidR="0080752D" w:rsidRDefault="0080752D"/>
                          <w:p w14:paraId="502AEA17" w14:textId="463BD119" w:rsidR="0080752D" w:rsidRDefault="0080752D"/>
                          <w:p w14:paraId="10D2D051" w14:textId="77777777" w:rsidR="0080752D" w:rsidRDefault="0080752D"/>
                          <w:p w14:paraId="2A457227" w14:textId="77777777" w:rsidR="0080752D" w:rsidRDefault="0080752D"/>
                          <w:p w14:paraId="3B58FCE0" w14:textId="77777777" w:rsidR="0080752D" w:rsidRDefault="0080752D"/>
                          <w:p w14:paraId="2DB24B2C" w14:textId="77777777" w:rsidR="0080752D" w:rsidRDefault="0080752D"/>
                          <w:p w14:paraId="4805C6DD" w14:textId="77777777" w:rsidR="0080752D" w:rsidRDefault="0080752D"/>
                          <w:p w14:paraId="574B2B4C" w14:textId="77777777" w:rsidR="0080752D" w:rsidRDefault="0080752D"/>
                          <w:p w14:paraId="29ACBA3A" w14:textId="77777777" w:rsidR="0080752D" w:rsidRDefault="0080752D"/>
                          <w:p w14:paraId="265280A2" w14:textId="45227A2C" w:rsidR="0080752D" w:rsidRPr="00E468A4" w:rsidRDefault="00E468A4">
                            <w:r>
                              <w:rPr>
                                <w:b/>
                                <w:bCs/>
                              </w:rPr>
                              <w:t xml:space="preserve">The Little Book of Big Scams </w:t>
                            </w:r>
                            <w:r>
                              <w:t xml:space="preserve">is an amazing </w:t>
                            </w:r>
                            <w:r>
                              <w:rPr>
                                <w:b/>
                                <w:bCs/>
                              </w:rPr>
                              <w:t>FREE</w:t>
                            </w:r>
                            <w:r>
                              <w:t xml:space="preserve"> recourse you can grab </w:t>
                            </w:r>
                            <w:r w:rsidR="00304C0A">
                              <w:t xml:space="preserve">and view online, full of advice, tips and tricks to help stay safe from scammers. If you, or anyone you know has been a victim of a scammer, or you believe someone could benefit from this, </w:t>
                            </w:r>
                            <w:r w:rsidR="00DF684D">
                              <w:t>you can find this online by simply typin</w:t>
                            </w:r>
                            <w:r w:rsidR="00C46BFA">
                              <w:t>g “</w:t>
                            </w:r>
                            <w:hyperlink r:id="rId14" w:history="1">
                              <w:r w:rsidR="00C46BFA" w:rsidRPr="00C46BFA">
                                <w:rPr>
                                  <w:rStyle w:val="Hyperlink"/>
                                </w:rPr>
                                <w:t>The Little Book of Big Scams – 5th Edition</w:t>
                              </w:r>
                            </w:hyperlink>
                            <w:r w:rsidR="00C46BFA">
                              <w:t xml:space="preserve">” into your internet browser.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D5A67" id="Text Box 2" o:spid="_x0000_s1036" type="#_x0000_t202" style="position:absolute;margin-left:328.25pt;margin-top:10.15pt;width:222pt;height:444.7pt;z-index:25169716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" filled="f" stroked="f">
                <v:textbox>
                  <w:txbxContent>
                    <w:p w14:paraId="3AF94A43" w14:textId="77777777" w:rsidR="0080752D" w:rsidRPr="0088678D" w:rsidRDefault="0080752D" w:rsidP="0088678D">
                      <w:pPr>
                        <w:rPr>
                          <w:b/>
                          <w:bCs/>
                          <w:sz w:val="22"/>
                          <w:szCs w:val="22"/>
                        </w:rPr>
                      </w:pPr>
                    </w:p>
                    <w:p w14:paraId="28C902CD" w14:textId="0DE1B784" w:rsidR="0088678D" w:rsidRDefault="0088678D"/>
                    <w:p w14:paraId="5902911B" w14:textId="77777777" w:rsidR="0080752D" w:rsidRDefault="0080752D"/>
                    <w:p w14:paraId="361DA72D" w14:textId="77777777" w:rsidR="0080752D" w:rsidRDefault="0080752D"/>
                    <w:p w14:paraId="502AEA17" w14:textId="463BD119" w:rsidR="0080752D" w:rsidRDefault="0080752D"/>
                    <w:p w14:paraId="10D2D051" w14:textId="77777777" w:rsidR="0080752D" w:rsidRDefault="0080752D"/>
                    <w:p w14:paraId="2A457227" w14:textId="77777777" w:rsidR="0080752D" w:rsidRDefault="0080752D"/>
                    <w:p w14:paraId="3B58FCE0" w14:textId="77777777" w:rsidR="0080752D" w:rsidRDefault="0080752D"/>
                    <w:p w14:paraId="2DB24B2C" w14:textId="77777777" w:rsidR="0080752D" w:rsidRDefault="0080752D"/>
                    <w:p w14:paraId="4805C6DD" w14:textId="77777777" w:rsidR="0080752D" w:rsidRDefault="0080752D"/>
                    <w:p w14:paraId="574B2B4C" w14:textId="77777777" w:rsidR="0080752D" w:rsidRDefault="0080752D"/>
                    <w:p w14:paraId="29ACBA3A" w14:textId="77777777" w:rsidR="0080752D" w:rsidRDefault="0080752D"/>
                    <w:p w14:paraId="265280A2" w14:textId="45227A2C" w:rsidR="0080752D" w:rsidRPr="00E468A4" w:rsidRDefault="00E468A4">
                      <w:r>
                        <w:rPr>
                          <w:b/>
                          <w:bCs/>
                        </w:rPr>
                        <w:t xml:space="preserve">The Little Book of Big Scams </w:t>
                      </w:r>
                      <w:r>
                        <w:t xml:space="preserve">is an amazing </w:t>
                      </w:r>
                      <w:r>
                        <w:rPr>
                          <w:b/>
                          <w:bCs/>
                        </w:rPr>
                        <w:t>FREE</w:t>
                      </w:r>
                      <w:r>
                        <w:t xml:space="preserve"> recourse you can grab </w:t>
                      </w:r>
                      <w:r w:rsidR="00304C0A">
                        <w:t xml:space="preserve">and view online, full of advice, tips and tricks to help stay safe from scammers. If you, or anyone you know has been a victim of a scammer, or you believe someone could benefit from this, </w:t>
                      </w:r>
                      <w:r w:rsidR="00DF684D">
                        <w:t>you can find this online by simply typin</w:t>
                      </w:r>
                      <w:r w:rsidR="00C46BFA">
                        <w:t>g “</w:t>
                      </w:r>
                      <w:hyperlink r:id="rId15" w:history="1">
                        <w:r w:rsidR="00C46BFA" w:rsidRPr="00C46BFA">
                          <w:rPr>
                            <w:rStyle w:val="Hyperlink"/>
                          </w:rPr>
                          <w:t>The Little Book of Big Scams – 5th Edition</w:t>
                        </w:r>
                      </w:hyperlink>
                      <w:r w:rsidR="00C46BFA">
                        <w:t xml:space="preserve">” into your internet browser.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92880">
        <w:rPr>
          <w:b/>
          <w:bCs/>
          <w:sz w:val="22"/>
          <w:szCs w:val="22"/>
        </w:rPr>
        <w:t xml:space="preserve">Want your bike </w:t>
      </w:r>
      <w:r w:rsidR="0053597D">
        <w:rPr>
          <w:b/>
          <w:bCs/>
          <w:sz w:val="22"/>
          <w:szCs w:val="22"/>
        </w:rPr>
        <w:t xml:space="preserve">put on the national </w:t>
      </w:r>
    </w:p>
    <w:p w14:paraId="2D9CA19A" w14:textId="2017989C" w:rsidR="00BA22B5" w:rsidRPr="00BA22B5" w:rsidRDefault="0080315C" w:rsidP="00BA22B5">
      <w:pPr>
        <w:rPr>
          <w:sz w:val="22"/>
          <w:szCs w:val="22"/>
        </w:rPr>
      </w:pPr>
      <w:r w:rsidRPr="0080315C">
        <w:rPr>
          <w:noProof/>
        </w:rPr>
        <w:drawing>
          <wp:anchor distT="0" distB="0" distL="114300" distR="114300" simplePos="0" relativeHeight="251728905" behindDoc="0" locked="0" layoutInCell="1" allowOverlap="1" wp14:anchorId="4C3C8158" wp14:editId="6FBE5B90">
            <wp:simplePos x="0" y="0"/>
            <wp:positionH relativeFrom="column">
              <wp:posOffset>-2490</wp:posOffset>
            </wp:positionH>
            <wp:positionV relativeFrom="paragraph">
              <wp:posOffset>832485</wp:posOffset>
            </wp:positionV>
            <wp:extent cx="4029075" cy="5553779"/>
            <wp:effectExtent l="0" t="0" r="0" b="8890"/>
            <wp:wrapNone/>
            <wp:docPr id="2079200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920043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55537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BC4405" w14:textId="03FF9DB1" w:rsidR="00BA22B5" w:rsidRDefault="00F63775" w:rsidP="00F63775">
      <w:pPr>
        <w:tabs>
          <w:tab w:val="left" w:pos="768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00055E5C" w14:textId="74D5C1C0" w:rsidR="00BA22B5" w:rsidRDefault="00BA22B5" w:rsidP="00BA22B5">
      <w:pPr>
        <w:rPr>
          <w:sz w:val="22"/>
          <w:szCs w:val="22"/>
        </w:rPr>
      </w:pPr>
    </w:p>
    <w:p w14:paraId="7E71679F" w14:textId="728B6EFA" w:rsidR="00BA22B5" w:rsidRDefault="00BA22B5" w:rsidP="00BA22B5">
      <w:pPr>
        <w:tabs>
          <w:tab w:val="left" w:pos="295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6DC403FE" w14:textId="3F920008" w:rsidR="00067CA5" w:rsidRDefault="00067CA5" w:rsidP="00BA22B5">
      <w:pPr>
        <w:tabs>
          <w:tab w:val="left" w:pos="2955"/>
        </w:tabs>
        <w:rPr>
          <w:sz w:val="22"/>
          <w:szCs w:val="22"/>
        </w:rPr>
      </w:pPr>
    </w:p>
    <w:p w14:paraId="31C1F54F" w14:textId="15579708" w:rsidR="00067CA5" w:rsidRDefault="00067CA5" w:rsidP="00BA22B5">
      <w:pPr>
        <w:tabs>
          <w:tab w:val="left" w:pos="2955"/>
        </w:tabs>
        <w:rPr>
          <w:sz w:val="22"/>
          <w:szCs w:val="22"/>
        </w:rPr>
      </w:pPr>
    </w:p>
    <w:p w14:paraId="2A1EFB6C" w14:textId="2803262D" w:rsidR="00067CA5" w:rsidRDefault="00067CA5" w:rsidP="00BA22B5">
      <w:pPr>
        <w:tabs>
          <w:tab w:val="left" w:pos="2955"/>
        </w:tabs>
        <w:rPr>
          <w:sz w:val="22"/>
          <w:szCs w:val="22"/>
        </w:rPr>
      </w:pPr>
    </w:p>
    <w:p w14:paraId="7591FC40" w14:textId="6A2D6035" w:rsidR="00067CA5" w:rsidRDefault="00067CA5" w:rsidP="00BA22B5">
      <w:pPr>
        <w:tabs>
          <w:tab w:val="left" w:pos="2955"/>
        </w:tabs>
        <w:rPr>
          <w:sz w:val="22"/>
          <w:szCs w:val="22"/>
        </w:rPr>
      </w:pPr>
    </w:p>
    <w:p w14:paraId="66D27D26" w14:textId="11F9EB61" w:rsidR="00067CA5" w:rsidRDefault="00067CA5" w:rsidP="00BA22B5">
      <w:pPr>
        <w:tabs>
          <w:tab w:val="left" w:pos="2955"/>
        </w:tabs>
        <w:rPr>
          <w:sz w:val="22"/>
          <w:szCs w:val="22"/>
        </w:rPr>
      </w:pPr>
    </w:p>
    <w:p w14:paraId="1A443F3F" w14:textId="428B8FFA" w:rsidR="00067CA5" w:rsidRDefault="00067CA5" w:rsidP="00BA22B5">
      <w:pPr>
        <w:tabs>
          <w:tab w:val="left" w:pos="2955"/>
        </w:tabs>
        <w:rPr>
          <w:sz w:val="22"/>
          <w:szCs w:val="22"/>
        </w:rPr>
      </w:pPr>
    </w:p>
    <w:p w14:paraId="434216A8" w14:textId="28212D0E" w:rsidR="00067CA5" w:rsidRDefault="008065D3" w:rsidP="00BA22B5">
      <w:pPr>
        <w:tabs>
          <w:tab w:val="left" w:pos="2955"/>
        </w:tabs>
        <w:rPr>
          <w:sz w:val="22"/>
          <w:szCs w:val="22"/>
        </w:rPr>
      </w:pPr>
      <w:r w:rsidRPr="008065D3">
        <w:rPr>
          <w:noProof/>
          <w:sz w:val="22"/>
          <w:szCs w:val="22"/>
        </w:rPr>
        <w:lastRenderedPageBreak/>
        <w:drawing>
          <wp:anchor distT="0" distB="0" distL="114300" distR="114300" simplePos="0" relativeHeight="251727881" behindDoc="0" locked="0" layoutInCell="1" allowOverlap="1" wp14:anchorId="1BCA2869" wp14:editId="139A36AB">
            <wp:simplePos x="0" y="0"/>
            <wp:positionH relativeFrom="column">
              <wp:posOffset>-546100</wp:posOffset>
            </wp:positionH>
            <wp:positionV relativeFrom="paragraph">
              <wp:posOffset>-812375</wp:posOffset>
            </wp:positionV>
            <wp:extent cx="7794300" cy="10704195"/>
            <wp:effectExtent l="0" t="0" r="0" b="1905"/>
            <wp:wrapNone/>
            <wp:docPr id="17959216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5921638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94300" cy="10704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CCCB2E" w14:textId="567B1419" w:rsidR="00067CA5" w:rsidRDefault="00067CA5">
      <w:pPr>
        <w:rPr>
          <w:sz w:val="22"/>
          <w:szCs w:val="22"/>
        </w:rPr>
      </w:pPr>
    </w:p>
    <w:p w14:paraId="21BE5CC5" w14:textId="00A3B02A" w:rsidR="00067CA5" w:rsidRDefault="00857982" w:rsidP="00BA22B5">
      <w:pPr>
        <w:tabs>
          <w:tab w:val="left" w:pos="2955"/>
        </w:tabs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17" behindDoc="0" locked="0" layoutInCell="1" allowOverlap="1" wp14:anchorId="43D25672" wp14:editId="6AAEA5AF">
                <wp:simplePos x="0" y="0"/>
                <wp:positionH relativeFrom="margin">
                  <wp:posOffset>0</wp:posOffset>
                </wp:positionH>
                <wp:positionV relativeFrom="paragraph">
                  <wp:posOffset>-76895</wp:posOffset>
                </wp:positionV>
                <wp:extent cx="6400800" cy="485775"/>
                <wp:effectExtent l="0" t="0" r="0" b="0"/>
                <wp:wrapNone/>
                <wp:docPr id="966903315" name="Text Box 966903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485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59ADE1" w14:textId="77777777" w:rsidR="00857982" w:rsidRPr="005A40B4" w:rsidRDefault="00857982" w:rsidP="00857982">
                            <w:pPr>
                              <w:rPr>
                                <w:rFonts w:ascii="Arial" w:hAnsi="Arial" w:cs="Arial"/>
                                <w:color w:val="EAED80"/>
                                <w:sz w:val="40"/>
                                <w:szCs w:val="4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A40B4">
                              <w:rPr>
                                <w:rFonts w:ascii="Arial" w:hAnsi="Arial" w:cs="Arial"/>
                                <w:b/>
                                <w:bCs/>
                                <w:color w:val="243E58"/>
                                <w:sz w:val="40"/>
                                <w:szCs w:val="40"/>
                              </w:rPr>
                              <w:t>Safer</w:t>
                            </w:r>
                            <w:r w:rsidRPr="005A40B4">
                              <w:rPr>
                                <w:rFonts w:ascii="Arial" w:hAnsi="Arial" w:cs="Arial"/>
                                <w:b/>
                                <w:bCs/>
                                <w:color w:val="EAED80"/>
                                <w:sz w:val="40"/>
                                <w:szCs w:val="40"/>
                              </w:rPr>
                              <w:t xml:space="preserve"> Neighbourhoods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D25672" id="Text Box 966903315" o:spid="_x0000_s1037" type="#_x0000_t202" style="position:absolute;margin-left:0;margin-top:-6.05pt;width:7in;height:38.25pt;z-index:25169101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" filled="f" stroked="f" strokeweight=".5pt">
                <v:textbox>
                  <w:txbxContent>
                    <w:p w14:paraId="5559ADE1" w14:textId="77777777" w:rsidR="00857982" w:rsidRPr="005A40B4" w:rsidRDefault="00857982" w:rsidP="00857982">
                      <w:pPr>
                        <w:rPr>
                          <w:rFonts w:ascii="Arial" w:hAnsi="Arial" w:cs="Arial"/>
                          <w:color w:val="EAED80"/>
                          <w:sz w:val="40"/>
                          <w:szCs w:val="4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A40B4">
                        <w:rPr>
                          <w:rFonts w:ascii="Arial" w:hAnsi="Arial" w:cs="Arial"/>
                          <w:b/>
                          <w:bCs/>
                          <w:color w:val="243E58"/>
                          <w:sz w:val="40"/>
                          <w:szCs w:val="40"/>
                        </w:rPr>
                        <w:t>Safer</w:t>
                      </w:r>
                      <w:r w:rsidRPr="005A40B4">
                        <w:rPr>
                          <w:rFonts w:ascii="Arial" w:hAnsi="Arial" w:cs="Arial"/>
                          <w:b/>
                          <w:bCs/>
                          <w:color w:val="EAED80"/>
                          <w:sz w:val="40"/>
                          <w:szCs w:val="40"/>
                        </w:rPr>
                        <w:t xml:space="preserve"> Neighbourhoods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65" behindDoc="0" locked="0" layoutInCell="1" allowOverlap="1" wp14:anchorId="01C717BD" wp14:editId="35DF8415">
                <wp:simplePos x="0" y="0"/>
                <wp:positionH relativeFrom="margin">
                  <wp:posOffset>0</wp:posOffset>
                </wp:positionH>
                <wp:positionV relativeFrom="paragraph">
                  <wp:posOffset>223652</wp:posOffset>
                </wp:positionV>
                <wp:extent cx="6296025" cy="923925"/>
                <wp:effectExtent l="0" t="0" r="0" b="0"/>
                <wp:wrapNone/>
                <wp:docPr id="1416337961" name="Text Box 14163379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923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FF5F15" w14:textId="77777777" w:rsidR="00857982" w:rsidRPr="00A875E9" w:rsidRDefault="00857982" w:rsidP="00857982">
                            <w:pPr>
                              <w:spacing w:line="640" w:lineRule="exact"/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</w:pPr>
                            <w:r w:rsidRPr="00A875E9"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>Matloc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>k &amp; Tansley</w:t>
                            </w:r>
                            <w:r w:rsidRPr="00A875E9"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C717BD" id="Text Box 1416337961" o:spid="_x0000_s1038" type="#_x0000_t202" style="position:absolute;margin-left:0;margin-top:17.6pt;width:495.75pt;height:72.75pt;z-index:2516930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" filled="f" stroked="f" strokeweight=".5pt">
                <v:textbox>
                  <w:txbxContent>
                    <w:p w14:paraId="6CFF5F15" w14:textId="77777777" w:rsidR="00857982" w:rsidRPr="00A875E9" w:rsidRDefault="00857982" w:rsidP="00857982">
                      <w:pPr>
                        <w:spacing w:line="640" w:lineRule="exact"/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</w:pPr>
                      <w:r w:rsidRPr="00A875E9"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>Matloc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>k &amp; Tansley</w:t>
                      </w:r>
                      <w:r w:rsidRPr="00A875E9"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67CA5">
        <w:rPr>
          <w:noProof/>
        </w:rPr>
        <mc:AlternateContent>
          <mc:Choice Requires="wps">
            <w:drawing>
              <wp:anchor distT="0" distB="0" distL="114300" distR="114300" simplePos="0" relativeHeight="251688969" behindDoc="0" locked="0" layoutInCell="1" allowOverlap="1" wp14:anchorId="5053B5AB" wp14:editId="4909E218">
                <wp:simplePos x="0" y="0"/>
                <wp:positionH relativeFrom="column">
                  <wp:posOffset>0</wp:posOffset>
                </wp:positionH>
                <wp:positionV relativeFrom="paragraph">
                  <wp:posOffset>1362339</wp:posOffset>
                </wp:positionV>
                <wp:extent cx="4029075" cy="5876925"/>
                <wp:effectExtent l="0" t="0" r="28575" b="28575"/>
                <wp:wrapNone/>
                <wp:docPr id="1792237314" name="Text Box 1792237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58769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5EE17F" w14:textId="77777777" w:rsidR="00067CA5" w:rsidRPr="006C24A6" w:rsidRDefault="00000000" w:rsidP="00067CA5">
                            <w:pPr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pict w14:anchorId="2774A807">
                                <v:rect id="_x0000_i1030" style="width:0;height:1.5pt" o:hralign="center" o:hrstd="t" o:hr="t" fillcolor="#a0a0a0" stroked="f"/>
                              </w:pict>
                            </w:r>
                          </w:p>
                          <w:p w14:paraId="7F5D6B93" w14:textId="77777777" w:rsidR="00A87578" w:rsidRDefault="00A87578" w:rsidP="00717166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73E9E08A" w14:textId="77777777" w:rsidR="00A87578" w:rsidRPr="00717166" w:rsidRDefault="00A87578" w:rsidP="00717166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53B5AB" id="Text Box 1792237314" o:spid="_x0000_s1039" type="#_x0000_t202" style="position:absolute;margin-left:0;margin-top:107.25pt;width:317.25pt;height:462.75pt;z-index:25168896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" fillcolor="#4472c4 [3204]" strokecolor="#09101d [484]" strokeweight="1pt">
                <v:textbox>
                  <w:txbxContent>
                    <w:p w14:paraId="415EE17F" w14:textId="77777777" w:rsidR="00067CA5" w:rsidRPr="006C24A6" w:rsidRDefault="008C39B7" w:rsidP="00067CA5">
                      <w:pPr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pict w14:anchorId="2774A807">
                          <v:rect id="_x0000_i1030" style="width:0;height:1.5pt" o:hralign="center" o:hrstd="t" o:hr="t" fillcolor="#a0a0a0" stroked="f"/>
                        </w:pict>
                      </w:r>
                    </w:p>
                    <w:p w14:paraId="7F5D6B93" w14:textId="77777777" w:rsidR="00A87578" w:rsidRDefault="00A87578" w:rsidP="00717166">
                      <w:pPr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</w:rPr>
                      </w:pPr>
                    </w:p>
                    <w:p w14:paraId="73E9E08A" w14:textId="77777777" w:rsidR="00A87578" w:rsidRPr="00717166" w:rsidRDefault="00A87578" w:rsidP="00717166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562623E" w14:textId="691F8D1E" w:rsidR="005103F7" w:rsidRPr="005103F7" w:rsidRDefault="005103F7" w:rsidP="005103F7">
      <w:pPr>
        <w:rPr>
          <w:sz w:val="22"/>
          <w:szCs w:val="22"/>
        </w:rPr>
      </w:pPr>
    </w:p>
    <w:p w14:paraId="2EF85973" w14:textId="35CB599B" w:rsidR="005103F7" w:rsidRPr="005103F7" w:rsidRDefault="005103F7" w:rsidP="005103F7">
      <w:pPr>
        <w:rPr>
          <w:sz w:val="22"/>
          <w:szCs w:val="22"/>
        </w:rPr>
      </w:pPr>
    </w:p>
    <w:p w14:paraId="0E6CFADE" w14:textId="60A5159F" w:rsidR="005103F7" w:rsidRPr="005103F7" w:rsidRDefault="005103F7" w:rsidP="005103F7">
      <w:pPr>
        <w:rPr>
          <w:sz w:val="22"/>
          <w:szCs w:val="22"/>
        </w:rPr>
      </w:pPr>
    </w:p>
    <w:p w14:paraId="1ABFCA6C" w14:textId="3AE1D5CF" w:rsidR="005103F7" w:rsidRPr="005103F7" w:rsidRDefault="005103F7" w:rsidP="005103F7">
      <w:pPr>
        <w:rPr>
          <w:sz w:val="22"/>
          <w:szCs w:val="22"/>
        </w:rPr>
      </w:pPr>
    </w:p>
    <w:p w14:paraId="0E373CCA" w14:textId="032E6286" w:rsidR="005103F7" w:rsidRPr="005103F7" w:rsidRDefault="005103F7" w:rsidP="005103F7">
      <w:pPr>
        <w:rPr>
          <w:sz w:val="22"/>
          <w:szCs w:val="22"/>
        </w:rPr>
      </w:pPr>
    </w:p>
    <w:p w14:paraId="124C1AAE" w14:textId="18B2A41B" w:rsidR="005103F7" w:rsidRPr="005103F7" w:rsidRDefault="005103F7" w:rsidP="005103F7">
      <w:pPr>
        <w:rPr>
          <w:sz w:val="22"/>
          <w:szCs w:val="22"/>
        </w:rPr>
      </w:pPr>
    </w:p>
    <w:p w14:paraId="2C7C8AA5" w14:textId="0D8CBF96" w:rsidR="005103F7" w:rsidRPr="005103F7" w:rsidRDefault="008655D3" w:rsidP="00F418AE">
      <w:pPr>
        <w:tabs>
          <w:tab w:val="left" w:pos="2145"/>
        </w:tabs>
        <w:rPr>
          <w:sz w:val="22"/>
          <w:szCs w:val="22"/>
        </w:rPr>
      </w:pPr>
      <w:r w:rsidRPr="008655D3">
        <w:rPr>
          <w:noProof/>
          <w:sz w:val="22"/>
          <w:szCs w:val="22"/>
        </w:rPr>
        <w:drawing>
          <wp:anchor distT="0" distB="0" distL="114300" distR="114300" simplePos="0" relativeHeight="251698185" behindDoc="0" locked="0" layoutInCell="1" allowOverlap="1" wp14:anchorId="5AD17570" wp14:editId="3E2CB627">
            <wp:simplePos x="0" y="0"/>
            <wp:positionH relativeFrom="column">
              <wp:posOffset>4178300</wp:posOffset>
            </wp:positionH>
            <wp:positionV relativeFrom="paragraph">
              <wp:posOffset>168275</wp:posOffset>
            </wp:positionV>
            <wp:extent cx="2766060" cy="2969664"/>
            <wp:effectExtent l="0" t="0" r="0" b="2540"/>
            <wp:wrapNone/>
            <wp:docPr id="1618769260" name="Picture 1" descr="A row of houses with cars parked on the si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8769260" name="Picture 1" descr="A row of houses with cars parked on the side&#10;&#10;AI-generated content may be incorrect.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6060" cy="29696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18AE">
        <w:rPr>
          <w:sz w:val="22"/>
          <w:szCs w:val="22"/>
        </w:rPr>
        <w:tab/>
      </w:r>
    </w:p>
    <w:p w14:paraId="606D556A" w14:textId="62A2AE5D" w:rsidR="005103F7" w:rsidRPr="005103F7" w:rsidRDefault="005103F7" w:rsidP="005103F7">
      <w:pPr>
        <w:rPr>
          <w:sz w:val="22"/>
          <w:szCs w:val="22"/>
        </w:rPr>
      </w:pPr>
    </w:p>
    <w:p w14:paraId="132798B2" w14:textId="76361690" w:rsidR="005103F7" w:rsidRPr="005103F7" w:rsidRDefault="005103F7" w:rsidP="005103F7">
      <w:pPr>
        <w:rPr>
          <w:sz w:val="22"/>
          <w:szCs w:val="22"/>
        </w:rPr>
      </w:pPr>
    </w:p>
    <w:p w14:paraId="7CBDBC75" w14:textId="345E9028" w:rsidR="005103F7" w:rsidRPr="005103F7" w:rsidRDefault="008655D3" w:rsidP="008655D3">
      <w:pPr>
        <w:tabs>
          <w:tab w:val="left" w:pos="862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429C1EE3" w14:textId="3FB874D3" w:rsidR="005103F7" w:rsidRPr="005103F7" w:rsidRDefault="005103F7" w:rsidP="005103F7">
      <w:pPr>
        <w:rPr>
          <w:sz w:val="22"/>
          <w:szCs w:val="22"/>
        </w:rPr>
      </w:pPr>
    </w:p>
    <w:p w14:paraId="5E2EF424" w14:textId="476EF291" w:rsidR="005103F7" w:rsidRPr="005103F7" w:rsidRDefault="005103F7" w:rsidP="005103F7">
      <w:pPr>
        <w:rPr>
          <w:sz w:val="22"/>
          <w:szCs w:val="22"/>
        </w:rPr>
      </w:pPr>
    </w:p>
    <w:p w14:paraId="4F22E1C0" w14:textId="2AA02F4B" w:rsidR="005103F7" w:rsidRPr="005103F7" w:rsidRDefault="001F7678" w:rsidP="009C2E7B">
      <w:pPr>
        <w:tabs>
          <w:tab w:val="left" w:pos="8850"/>
        </w:tabs>
        <w:rPr>
          <w:sz w:val="22"/>
          <w:szCs w:val="22"/>
        </w:rPr>
      </w:pPr>
      <w:r w:rsidRPr="001F7678">
        <w:rPr>
          <w:noProof/>
          <w:sz w:val="22"/>
          <w:szCs w:val="22"/>
        </w:rPr>
        <w:drawing>
          <wp:anchor distT="0" distB="0" distL="114300" distR="114300" simplePos="0" relativeHeight="251699209" behindDoc="0" locked="0" layoutInCell="1" allowOverlap="1" wp14:anchorId="3CD01155" wp14:editId="4B5EB002">
            <wp:simplePos x="0" y="0"/>
            <wp:positionH relativeFrom="column">
              <wp:posOffset>4025900</wp:posOffset>
            </wp:positionH>
            <wp:positionV relativeFrom="paragraph">
              <wp:posOffset>171449</wp:posOffset>
            </wp:positionV>
            <wp:extent cx="3361055" cy="4640837"/>
            <wp:effectExtent l="0" t="0" r="0" b="7620"/>
            <wp:wrapNone/>
            <wp:docPr id="6126166" name="Picture 1" descr="A paper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6166" name="Picture 1" descr="A paper with text on it&#10;&#10;AI-generated content may be incorrect.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0555" cy="4653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2E7B">
        <w:rPr>
          <w:sz w:val="22"/>
          <w:szCs w:val="22"/>
        </w:rPr>
        <w:tab/>
      </w:r>
    </w:p>
    <w:p w14:paraId="67DD6437" w14:textId="68B8F256" w:rsidR="005103F7" w:rsidRPr="005103F7" w:rsidRDefault="005103F7" w:rsidP="005103F7">
      <w:pPr>
        <w:rPr>
          <w:sz w:val="22"/>
          <w:szCs w:val="22"/>
        </w:rPr>
      </w:pPr>
    </w:p>
    <w:p w14:paraId="330339A1" w14:textId="5B0E5681" w:rsidR="005103F7" w:rsidRPr="005103F7" w:rsidRDefault="005103F7" w:rsidP="005103F7">
      <w:pPr>
        <w:rPr>
          <w:sz w:val="22"/>
          <w:szCs w:val="22"/>
        </w:rPr>
      </w:pPr>
    </w:p>
    <w:p w14:paraId="685E10E9" w14:textId="53126090" w:rsidR="005103F7" w:rsidRPr="005103F7" w:rsidRDefault="005103F7" w:rsidP="005103F7">
      <w:pPr>
        <w:rPr>
          <w:sz w:val="22"/>
          <w:szCs w:val="22"/>
        </w:rPr>
      </w:pPr>
    </w:p>
    <w:p w14:paraId="6C2FA62C" w14:textId="1AA386F2" w:rsidR="005103F7" w:rsidRPr="005103F7" w:rsidRDefault="005103F7" w:rsidP="005103F7">
      <w:pPr>
        <w:rPr>
          <w:sz w:val="22"/>
          <w:szCs w:val="22"/>
        </w:rPr>
      </w:pPr>
    </w:p>
    <w:p w14:paraId="530A0D90" w14:textId="2FA1A575" w:rsidR="005103F7" w:rsidRPr="005103F7" w:rsidRDefault="005103F7" w:rsidP="005103F7">
      <w:pPr>
        <w:rPr>
          <w:sz w:val="22"/>
          <w:szCs w:val="22"/>
        </w:rPr>
      </w:pPr>
    </w:p>
    <w:p w14:paraId="655749F9" w14:textId="7188DD56" w:rsidR="005103F7" w:rsidRPr="005103F7" w:rsidRDefault="005103F7" w:rsidP="005103F7">
      <w:pPr>
        <w:rPr>
          <w:sz w:val="22"/>
          <w:szCs w:val="22"/>
        </w:rPr>
      </w:pPr>
    </w:p>
    <w:p w14:paraId="6D86C864" w14:textId="7EFDC777" w:rsidR="005103F7" w:rsidRPr="005103F7" w:rsidRDefault="005103F7" w:rsidP="005103F7">
      <w:pPr>
        <w:rPr>
          <w:sz w:val="22"/>
          <w:szCs w:val="22"/>
        </w:rPr>
      </w:pPr>
    </w:p>
    <w:p w14:paraId="53BBCC53" w14:textId="43302DDC" w:rsidR="005103F7" w:rsidRPr="005103F7" w:rsidRDefault="005103F7" w:rsidP="005103F7">
      <w:pPr>
        <w:rPr>
          <w:sz w:val="22"/>
          <w:szCs w:val="22"/>
        </w:rPr>
      </w:pPr>
    </w:p>
    <w:p w14:paraId="4EF69409" w14:textId="7D6431DB" w:rsidR="005103F7" w:rsidRPr="005103F7" w:rsidRDefault="005103F7" w:rsidP="005103F7">
      <w:pPr>
        <w:rPr>
          <w:sz w:val="22"/>
          <w:szCs w:val="22"/>
        </w:rPr>
      </w:pPr>
    </w:p>
    <w:p w14:paraId="03788A07" w14:textId="70F9DE83" w:rsidR="005103F7" w:rsidRPr="005103F7" w:rsidRDefault="005103F7" w:rsidP="005103F7">
      <w:pPr>
        <w:rPr>
          <w:sz w:val="22"/>
          <w:szCs w:val="22"/>
        </w:rPr>
      </w:pPr>
    </w:p>
    <w:p w14:paraId="254F5FCB" w14:textId="3E700466" w:rsidR="005103F7" w:rsidRPr="005103F7" w:rsidRDefault="005103F7" w:rsidP="005103F7">
      <w:pPr>
        <w:rPr>
          <w:sz w:val="22"/>
          <w:szCs w:val="22"/>
        </w:rPr>
      </w:pPr>
    </w:p>
    <w:p w14:paraId="2AB65DDD" w14:textId="7E11D3B6" w:rsidR="005103F7" w:rsidRPr="005103F7" w:rsidRDefault="005103F7" w:rsidP="005103F7">
      <w:pPr>
        <w:rPr>
          <w:sz w:val="22"/>
          <w:szCs w:val="22"/>
        </w:rPr>
      </w:pPr>
    </w:p>
    <w:p w14:paraId="5CB1B731" w14:textId="20D3F728" w:rsidR="005103F7" w:rsidRPr="005103F7" w:rsidRDefault="005103F7" w:rsidP="005103F7">
      <w:pPr>
        <w:rPr>
          <w:sz w:val="22"/>
          <w:szCs w:val="22"/>
        </w:rPr>
      </w:pPr>
    </w:p>
    <w:p w14:paraId="77C08617" w14:textId="49F56E94" w:rsidR="005103F7" w:rsidRPr="005103F7" w:rsidRDefault="005103F7" w:rsidP="005103F7">
      <w:pPr>
        <w:rPr>
          <w:sz w:val="22"/>
          <w:szCs w:val="22"/>
        </w:rPr>
      </w:pPr>
    </w:p>
    <w:p w14:paraId="00D78577" w14:textId="6A7CEF47" w:rsidR="005103F7" w:rsidRPr="005103F7" w:rsidRDefault="005103F7" w:rsidP="005103F7">
      <w:pPr>
        <w:rPr>
          <w:sz w:val="22"/>
          <w:szCs w:val="22"/>
        </w:rPr>
      </w:pPr>
    </w:p>
    <w:p w14:paraId="7C2E8513" w14:textId="737F3917" w:rsidR="005103F7" w:rsidRPr="005103F7" w:rsidRDefault="005103F7" w:rsidP="005103F7">
      <w:pPr>
        <w:rPr>
          <w:sz w:val="22"/>
          <w:szCs w:val="22"/>
        </w:rPr>
      </w:pPr>
    </w:p>
    <w:p w14:paraId="5C4A705E" w14:textId="79516403" w:rsidR="005103F7" w:rsidRPr="005103F7" w:rsidRDefault="005103F7" w:rsidP="005103F7">
      <w:pPr>
        <w:rPr>
          <w:sz w:val="22"/>
          <w:szCs w:val="22"/>
        </w:rPr>
      </w:pPr>
    </w:p>
    <w:p w14:paraId="6F5DD5A8" w14:textId="69B1EF74" w:rsidR="005103F7" w:rsidRPr="005103F7" w:rsidRDefault="005103F7" w:rsidP="005103F7">
      <w:pPr>
        <w:rPr>
          <w:sz w:val="22"/>
          <w:szCs w:val="22"/>
        </w:rPr>
      </w:pPr>
    </w:p>
    <w:p w14:paraId="421FA1AF" w14:textId="6D9AA44D" w:rsidR="005103F7" w:rsidRPr="005103F7" w:rsidRDefault="005103F7" w:rsidP="005103F7">
      <w:pPr>
        <w:rPr>
          <w:sz w:val="22"/>
          <w:szCs w:val="22"/>
        </w:rPr>
      </w:pPr>
    </w:p>
    <w:p w14:paraId="26E49A6D" w14:textId="542F22CB" w:rsidR="005103F7" w:rsidRPr="005103F7" w:rsidRDefault="005103F7" w:rsidP="005103F7">
      <w:pPr>
        <w:rPr>
          <w:sz w:val="22"/>
          <w:szCs w:val="22"/>
        </w:rPr>
      </w:pPr>
    </w:p>
    <w:p w14:paraId="7BCCFACB" w14:textId="09A1233F" w:rsidR="005103F7" w:rsidRPr="005103F7" w:rsidRDefault="00345DCB" w:rsidP="00345DCB">
      <w:pPr>
        <w:tabs>
          <w:tab w:val="left" w:pos="963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77088B4D" w14:textId="77777777" w:rsidR="005103F7" w:rsidRPr="005103F7" w:rsidRDefault="005103F7" w:rsidP="005103F7">
      <w:pPr>
        <w:rPr>
          <w:sz w:val="22"/>
          <w:szCs w:val="22"/>
        </w:rPr>
      </w:pPr>
    </w:p>
    <w:p w14:paraId="109D0E4D" w14:textId="5512DCF6" w:rsidR="005103F7" w:rsidRPr="005103F7" w:rsidRDefault="005103F7" w:rsidP="005103F7">
      <w:pPr>
        <w:rPr>
          <w:sz w:val="22"/>
          <w:szCs w:val="22"/>
        </w:rPr>
      </w:pPr>
    </w:p>
    <w:p w14:paraId="7B3EA45A" w14:textId="77777777" w:rsidR="005103F7" w:rsidRPr="005103F7" w:rsidRDefault="005103F7" w:rsidP="005103F7">
      <w:pPr>
        <w:rPr>
          <w:sz w:val="22"/>
          <w:szCs w:val="22"/>
        </w:rPr>
      </w:pPr>
    </w:p>
    <w:p w14:paraId="42A40BDA" w14:textId="37DE7D33" w:rsidR="005103F7" w:rsidRPr="005103F7" w:rsidRDefault="005103F7" w:rsidP="005103F7">
      <w:pPr>
        <w:rPr>
          <w:sz w:val="22"/>
          <w:szCs w:val="22"/>
        </w:rPr>
      </w:pPr>
    </w:p>
    <w:p w14:paraId="603E3F12" w14:textId="7ECF7800" w:rsidR="005103F7" w:rsidRPr="005103F7" w:rsidRDefault="005103F7" w:rsidP="005103F7">
      <w:pPr>
        <w:rPr>
          <w:sz w:val="22"/>
          <w:szCs w:val="22"/>
        </w:rPr>
      </w:pPr>
    </w:p>
    <w:p w14:paraId="45788793" w14:textId="293418D6" w:rsidR="005103F7" w:rsidRPr="005103F7" w:rsidRDefault="005103F7" w:rsidP="005103F7">
      <w:pPr>
        <w:rPr>
          <w:sz w:val="22"/>
          <w:szCs w:val="22"/>
        </w:rPr>
      </w:pPr>
    </w:p>
    <w:p w14:paraId="62DF8A6E" w14:textId="20F2F6EC" w:rsidR="005103F7" w:rsidRPr="005103F7" w:rsidRDefault="005103F7" w:rsidP="005103F7">
      <w:pPr>
        <w:rPr>
          <w:sz w:val="22"/>
          <w:szCs w:val="22"/>
        </w:rPr>
      </w:pPr>
    </w:p>
    <w:p w14:paraId="709D1C38" w14:textId="36F48CC5" w:rsidR="005103F7" w:rsidRPr="005103F7" w:rsidRDefault="005103F7" w:rsidP="005103F7">
      <w:pPr>
        <w:rPr>
          <w:sz w:val="22"/>
          <w:szCs w:val="22"/>
        </w:rPr>
      </w:pPr>
    </w:p>
    <w:p w14:paraId="695658BE" w14:textId="6F50CCD4" w:rsidR="005103F7" w:rsidRPr="005103F7" w:rsidRDefault="005103F7" w:rsidP="005103F7">
      <w:pPr>
        <w:tabs>
          <w:tab w:val="left" w:pos="297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42E45FE7" w14:textId="693398D5" w:rsidR="00E232AC" w:rsidRDefault="00E232AC" w:rsidP="005103F7">
      <w:pPr>
        <w:rPr>
          <w:sz w:val="22"/>
          <w:szCs w:val="22"/>
        </w:rPr>
      </w:pPr>
    </w:p>
    <w:p w14:paraId="058A24C0" w14:textId="766C6E1D" w:rsidR="00E232AC" w:rsidRDefault="00E232AC" w:rsidP="005103F7">
      <w:pPr>
        <w:rPr>
          <w:sz w:val="22"/>
          <w:szCs w:val="22"/>
        </w:rPr>
      </w:pPr>
    </w:p>
    <w:p w14:paraId="50C55729" w14:textId="7B7B24DA" w:rsidR="00E232AC" w:rsidRDefault="00E232AC" w:rsidP="005103F7">
      <w:pPr>
        <w:rPr>
          <w:sz w:val="22"/>
          <w:szCs w:val="22"/>
        </w:rPr>
      </w:pPr>
    </w:p>
    <w:p w14:paraId="4690E2BF" w14:textId="5E251D99" w:rsidR="00E232AC" w:rsidRDefault="00E232AC" w:rsidP="005103F7">
      <w:pPr>
        <w:rPr>
          <w:sz w:val="22"/>
          <w:szCs w:val="22"/>
        </w:rPr>
      </w:pPr>
    </w:p>
    <w:p w14:paraId="0C7E937A" w14:textId="6361F4A8" w:rsidR="007A6B3D" w:rsidRPr="00E232AC" w:rsidRDefault="00E232AC" w:rsidP="007A6B3D">
      <w:pPr>
        <w:rPr>
          <w:sz w:val="32"/>
          <w:szCs w:val="3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4809" behindDoc="0" locked="0" layoutInCell="1" allowOverlap="1" wp14:anchorId="18934599" wp14:editId="0BDD9327">
                <wp:simplePos x="0" y="0"/>
                <wp:positionH relativeFrom="margin">
                  <wp:posOffset>0</wp:posOffset>
                </wp:positionH>
                <wp:positionV relativeFrom="paragraph">
                  <wp:posOffset>304165</wp:posOffset>
                </wp:positionV>
                <wp:extent cx="6296025" cy="923925"/>
                <wp:effectExtent l="0" t="0" r="0" b="0"/>
                <wp:wrapNone/>
                <wp:docPr id="682476060" name="Text Box 6824760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923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C16B99" w14:textId="04795B66" w:rsidR="00E232AC" w:rsidRPr="00A875E9" w:rsidRDefault="00E232AC" w:rsidP="00E232AC">
                            <w:pPr>
                              <w:spacing w:line="640" w:lineRule="exact"/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34599" id="Text Box 682476060" o:spid="_x0000_s1040" type="#_x0000_t202" style="position:absolute;margin-left:0;margin-top:23.95pt;width:495.75pt;height:72.75pt;z-index:25172480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" filled="f" stroked="f" strokeweight=".5pt">
                <v:textbox>
                  <w:txbxContent>
                    <w:p w14:paraId="76C16B99" w14:textId="04795B66" w:rsidR="00E232AC" w:rsidRPr="00A875E9" w:rsidRDefault="00E232AC" w:rsidP="00E232AC">
                      <w:pPr>
                        <w:spacing w:line="640" w:lineRule="exact"/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AEE461E" w14:textId="72BA2F2A" w:rsidR="005103F7" w:rsidRPr="005103F7" w:rsidRDefault="00E232AC" w:rsidP="005103F7">
      <w:pPr>
        <w:rPr>
          <w:sz w:val="22"/>
          <w:szCs w:val="22"/>
        </w:rPr>
      </w:pPr>
      <w:r w:rsidRPr="00E232AC">
        <w:rPr>
          <w:sz w:val="32"/>
          <w:szCs w:val="32"/>
          <w:u w:val="single"/>
        </w:rPr>
        <w:t>!</w:t>
      </w:r>
    </w:p>
    <w:sectPr w:rsidR="005103F7" w:rsidRPr="005103F7" w:rsidSect="00EB14CE">
      <w:pgSz w:w="11906" w:h="16838" w:code="9"/>
      <w:pgMar w:top="680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2CC899" w14:textId="77777777" w:rsidR="003B6777" w:rsidRDefault="003B6777" w:rsidP="005F6B6C">
      <w:r>
        <w:separator/>
      </w:r>
    </w:p>
  </w:endnote>
  <w:endnote w:type="continuationSeparator" w:id="0">
    <w:p w14:paraId="38993B51" w14:textId="77777777" w:rsidR="003B6777" w:rsidRDefault="003B6777" w:rsidP="005F6B6C">
      <w:r>
        <w:continuationSeparator/>
      </w:r>
    </w:p>
  </w:endnote>
  <w:endnote w:type="continuationNotice" w:id="1">
    <w:p w14:paraId="3FDC0FC3" w14:textId="77777777" w:rsidR="003B6777" w:rsidRDefault="003B6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515"/>
      <w:gridCol w:w="3515"/>
      <w:gridCol w:w="3515"/>
    </w:tblGrid>
    <w:tr w:rsidR="190AA9FF" w14:paraId="00007319" w14:textId="77777777" w:rsidTr="190AA9FF">
      <w:trPr>
        <w:trHeight w:val="300"/>
      </w:trPr>
      <w:tc>
        <w:tcPr>
          <w:tcW w:w="3515" w:type="dxa"/>
        </w:tcPr>
        <w:p w14:paraId="78CF535F" w14:textId="7C50B075" w:rsidR="190AA9FF" w:rsidRDefault="190AA9FF" w:rsidP="190AA9FF">
          <w:pPr>
            <w:pStyle w:val="Header"/>
            <w:ind w:left="-115"/>
          </w:pPr>
        </w:p>
      </w:tc>
      <w:tc>
        <w:tcPr>
          <w:tcW w:w="3515" w:type="dxa"/>
        </w:tcPr>
        <w:p w14:paraId="03B519A7" w14:textId="3412E537" w:rsidR="190AA9FF" w:rsidRDefault="190AA9FF" w:rsidP="190AA9FF">
          <w:pPr>
            <w:pStyle w:val="Header"/>
            <w:jc w:val="center"/>
          </w:pPr>
        </w:p>
      </w:tc>
      <w:tc>
        <w:tcPr>
          <w:tcW w:w="3515" w:type="dxa"/>
        </w:tcPr>
        <w:p w14:paraId="7916C53B" w14:textId="341E363B" w:rsidR="190AA9FF" w:rsidRDefault="190AA9FF" w:rsidP="190AA9FF">
          <w:pPr>
            <w:pStyle w:val="Header"/>
            <w:ind w:right="-115"/>
            <w:jc w:val="right"/>
          </w:pPr>
        </w:p>
      </w:tc>
    </w:tr>
  </w:tbl>
  <w:p w14:paraId="0464876D" w14:textId="13E75524" w:rsidR="190AA9FF" w:rsidRDefault="190AA9FF" w:rsidP="190AA9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C3BC98" w14:textId="77777777" w:rsidR="003B6777" w:rsidRDefault="003B6777" w:rsidP="005F6B6C">
      <w:r>
        <w:separator/>
      </w:r>
    </w:p>
  </w:footnote>
  <w:footnote w:type="continuationSeparator" w:id="0">
    <w:p w14:paraId="074B3038" w14:textId="77777777" w:rsidR="003B6777" w:rsidRDefault="003B6777" w:rsidP="005F6B6C">
      <w:r>
        <w:continuationSeparator/>
      </w:r>
    </w:p>
  </w:footnote>
  <w:footnote w:type="continuationNotice" w:id="1">
    <w:p w14:paraId="20EEC6FF" w14:textId="77777777" w:rsidR="003B6777" w:rsidRDefault="003B6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12CD1" w14:textId="54DF0C8E" w:rsidR="005F6B6C" w:rsidRDefault="00984A26" w:rsidP="00A955A0">
    <w:pPr>
      <w:pStyle w:val="Header"/>
      <w:tabs>
        <w:tab w:val="clear" w:pos="4513"/>
        <w:tab w:val="clear" w:pos="9026"/>
        <w:tab w:val="right" w:pos="10546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2AAA4BD4" wp14:editId="37304DA6">
          <wp:simplePos x="0" y="0"/>
          <wp:positionH relativeFrom="column">
            <wp:posOffset>-469900</wp:posOffset>
          </wp:positionH>
          <wp:positionV relativeFrom="paragraph">
            <wp:posOffset>-487680</wp:posOffset>
          </wp:positionV>
          <wp:extent cx="7605895" cy="10751820"/>
          <wp:effectExtent l="0" t="0" r="0" b="0"/>
          <wp:wrapNone/>
          <wp:docPr id="16" name="Picture 16" descr="A screenshot of a compu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 descr="A screenshot of a comput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5895" cy="10751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955A0">
      <w:tab/>
    </w:r>
  </w:p>
  <w:p w14:paraId="4BB12059" w14:textId="77777777" w:rsidR="005F6B6C" w:rsidRDefault="005F6B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996800"/>
    <w:multiLevelType w:val="hybridMultilevel"/>
    <w:tmpl w:val="7F5095C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3A4381"/>
    <w:multiLevelType w:val="multilevel"/>
    <w:tmpl w:val="C302D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5603F2"/>
    <w:multiLevelType w:val="hybridMultilevel"/>
    <w:tmpl w:val="F4EA38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394E4E"/>
    <w:multiLevelType w:val="hybridMultilevel"/>
    <w:tmpl w:val="3A4E543E"/>
    <w:lvl w:ilvl="0" w:tplc="767A93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45721"/>
    <w:multiLevelType w:val="multilevel"/>
    <w:tmpl w:val="8A987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C05C14"/>
    <w:multiLevelType w:val="hybridMultilevel"/>
    <w:tmpl w:val="62BE98AA"/>
    <w:lvl w:ilvl="0" w:tplc="1E96B0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A741B0"/>
    <w:multiLevelType w:val="hybridMultilevel"/>
    <w:tmpl w:val="F9108D26"/>
    <w:lvl w:ilvl="0" w:tplc="94786AC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BA47DD"/>
    <w:multiLevelType w:val="multilevel"/>
    <w:tmpl w:val="64C09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9711B5E"/>
    <w:multiLevelType w:val="hybridMultilevel"/>
    <w:tmpl w:val="0F860AD6"/>
    <w:lvl w:ilvl="0" w:tplc="30404F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C35016"/>
    <w:multiLevelType w:val="multilevel"/>
    <w:tmpl w:val="4BEE8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B74976"/>
    <w:multiLevelType w:val="hybridMultilevel"/>
    <w:tmpl w:val="FB824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E1126D"/>
    <w:multiLevelType w:val="hybridMultilevel"/>
    <w:tmpl w:val="E83A8A18"/>
    <w:lvl w:ilvl="0" w:tplc="4F665E5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84326B"/>
    <w:multiLevelType w:val="hybridMultilevel"/>
    <w:tmpl w:val="A4C0D92C"/>
    <w:lvl w:ilvl="0" w:tplc="8B7CA552">
      <w:numFmt w:val="bullet"/>
      <w:lvlText w:val="-"/>
      <w:lvlJc w:val="left"/>
      <w:pPr>
        <w:ind w:left="720" w:hanging="360"/>
      </w:pPr>
      <w:rPr>
        <w:rFonts w:ascii="Abadi Extra Light" w:eastAsiaTheme="minorHAnsi" w:hAnsi="Abadi Extra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0D40CB"/>
    <w:multiLevelType w:val="hybridMultilevel"/>
    <w:tmpl w:val="FF60C11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A85764"/>
    <w:multiLevelType w:val="hybridMultilevel"/>
    <w:tmpl w:val="C87AABBA"/>
    <w:lvl w:ilvl="0" w:tplc="FDD8F47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7D39D0"/>
    <w:multiLevelType w:val="hybridMultilevel"/>
    <w:tmpl w:val="3A9E24D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BF37D1"/>
    <w:multiLevelType w:val="multilevel"/>
    <w:tmpl w:val="14489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0406C4"/>
    <w:multiLevelType w:val="hybridMultilevel"/>
    <w:tmpl w:val="5426917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C87430"/>
    <w:multiLevelType w:val="multilevel"/>
    <w:tmpl w:val="6C02F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A782076"/>
    <w:multiLevelType w:val="hybridMultilevel"/>
    <w:tmpl w:val="EC041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822595"/>
    <w:multiLevelType w:val="hybridMultilevel"/>
    <w:tmpl w:val="318E92A6"/>
    <w:lvl w:ilvl="0" w:tplc="7CB464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A37419"/>
    <w:multiLevelType w:val="hybridMultilevel"/>
    <w:tmpl w:val="D51084D6"/>
    <w:lvl w:ilvl="0" w:tplc="DDF48C02">
      <w:numFmt w:val="bullet"/>
      <w:lvlText w:val="-"/>
      <w:lvlJc w:val="left"/>
      <w:pPr>
        <w:ind w:left="720" w:hanging="360"/>
      </w:pPr>
      <w:rPr>
        <w:rFonts w:ascii="Abadi Extra Light" w:eastAsiaTheme="minorHAnsi" w:hAnsi="Abadi Extra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E657C9"/>
    <w:multiLevelType w:val="hybridMultilevel"/>
    <w:tmpl w:val="ACDC126A"/>
    <w:lvl w:ilvl="0" w:tplc="97DE98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614B71"/>
    <w:multiLevelType w:val="multilevel"/>
    <w:tmpl w:val="F2160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FD1F7A"/>
    <w:multiLevelType w:val="hybridMultilevel"/>
    <w:tmpl w:val="33C685AA"/>
    <w:lvl w:ilvl="0" w:tplc="7CE292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CB1157"/>
    <w:multiLevelType w:val="hybridMultilevel"/>
    <w:tmpl w:val="C9DA2AFE"/>
    <w:lvl w:ilvl="0" w:tplc="0809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5EDB4DE7"/>
    <w:multiLevelType w:val="hybridMultilevel"/>
    <w:tmpl w:val="349A4E1E"/>
    <w:lvl w:ilvl="0" w:tplc="3AC0672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767B46"/>
    <w:multiLevelType w:val="hybridMultilevel"/>
    <w:tmpl w:val="ED3A512A"/>
    <w:lvl w:ilvl="0" w:tplc="9E849A0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1674D8"/>
    <w:multiLevelType w:val="hybridMultilevel"/>
    <w:tmpl w:val="038461C6"/>
    <w:lvl w:ilvl="0" w:tplc="720A49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2E2D9C"/>
    <w:multiLevelType w:val="multilevel"/>
    <w:tmpl w:val="C51A1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84D1AC7"/>
    <w:multiLevelType w:val="hybridMultilevel"/>
    <w:tmpl w:val="AE0A5E0A"/>
    <w:lvl w:ilvl="0" w:tplc="142E72C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BF66A1"/>
    <w:multiLevelType w:val="hybridMultilevel"/>
    <w:tmpl w:val="5A6C5844"/>
    <w:lvl w:ilvl="0" w:tplc="DD1866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9B279F"/>
    <w:multiLevelType w:val="multilevel"/>
    <w:tmpl w:val="9006A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A06112A"/>
    <w:multiLevelType w:val="multilevel"/>
    <w:tmpl w:val="31C22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DA27DF4"/>
    <w:multiLevelType w:val="hybridMultilevel"/>
    <w:tmpl w:val="F33A9096"/>
    <w:lvl w:ilvl="0" w:tplc="C27474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0592129">
    <w:abstractNumId w:val="0"/>
  </w:num>
  <w:num w:numId="2" w16cid:durableId="1608612244">
    <w:abstractNumId w:val="1"/>
  </w:num>
  <w:num w:numId="3" w16cid:durableId="745541591">
    <w:abstractNumId w:val="22"/>
  </w:num>
  <w:num w:numId="4" w16cid:durableId="165484773">
    <w:abstractNumId w:val="13"/>
  </w:num>
  <w:num w:numId="5" w16cid:durableId="276764974">
    <w:abstractNumId w:val="31"/>
  </w:num>
  <w:num w:numId="6" w16cid:durableId="464322882">
    <w:abstractNumId w:val="25"/>
  </w:num>
  <w:num w:numId="7" w16cid:durableId="1932348676">
    <w:abstractNumId w:val="18"/>
  </w:num>
  <w:num w:numId="8" w16cid:durableId="1514492061">
    <w:abstractNumId w:val="26"/>
  </w:num>
  <w:num w:numId="9" w16cid:durableId="1218972920">
    <w:abstractNumId w:val="14"/>
  </w:num>
  <w:num w:numId="10" w16cid:durableId="275063064">
    <w:abstractNumId w:val="16"/>
  </w:num>
  <w:num w:numId="11" w16cid:durableId="1908421418">
    <w:abstractNumId w:val="3"/>
  </w:num>
  <w:num w:numId="12" w16cid:durableId="366687219">
    <w:abstractNumId w:val="11"/>
  </w:num>
  <w:num w:numId="13" w16cid:durableId="1245914422">
    <w:abstractNumId w:val="19"/>
  </w:num>
  <w:num w:numId="14" w16cid:durableId="1171985835">
    <w:abstractNumId w:val="10"/>
  </w:num>
  <w:num w:numId="15" w16cid:durableId="1572764261">
    <w:abstractNumId w:val="34"/>
  </w:num>
  <w:num w:numId="16" w16cid:durableId="1473710715">
    <w:abstractNumId w:val="20"/>
  </w:num>
  <w:num w:numId="17" w16cid:durableId="498230674">
    <w:abstractNumId w:val="17"/>
  </w:num>
  <w:num w:numId="18" w16cid:durableId="1222667217">
    <w:abstractNumId w:val="24"/>
  </w:num>
  <w:num w:numId="19" w16cid:durableId="1500845123">
    <w:abstractNumId w:val="33"/>
  </w:num>
  <w:num w:numId="20" w16cid:durableId="861286063">
    <w:abstractNumId w:val="2"/>
  </w:num>
  <w:num w:numId="21" w16cid:durableId="220016810">
    <w:abstractNumId w:val="8"/>
  </w:num>
  <w:num w:numId="22" w16cid:durableId="250821101">
    <w:abstractNumId w:val="5"/>
  </w:num>
  <w:num w:numId="23" w16cid:durableId="1614361980">
    <w:abstractNumId w:val="30"/>
  </w:num>
  <w:num w:numId="24" w16cid:durableId="204371526">
    <w:abstractNumId w:val="29"/>
  </w:num>
  <w:num w:numId="25" w16cid:durableId="76295664">
    <w:abstractNumId w:val="9"/>
  </w:num>
  <w:num w:numId="26" w16cid:durableId="2077780656">
    <w:abstractNumId w:val="21"/>
  </w:num>
  <w:num w:numId="27" w16cid:durableId="1189442595">
    <w:abstractNumId w:val="4"/>
  </w:num>
  <w:num w:numId="28" w16cid:durableId="492913755">
    <w:abstractNumId w:val="27"/>
  </w:num>
  <w:num w:numId="29" w16cid:durableId="1445617023">
    <w:abstractNumId w:val="6"/>
  </w:num>
  <w:num w:numId="30" w16cid:durableId="1918787375">
    <w:abstractNumId w:val="7"/>
  </w:num>
  <w:num w:numId="31" w16cid:durableId="287126800">
    <w:abstractNumId w:val="35"/>
  </w:num>
  <w:num w:numId="32" w16cid:durableId="996499640">
    <w:abstractNumId w:val="28"/>
  </w:num>
  <w:num w:numId="33" w16cid:durableId="2042196357">
    <w:abstractNumId w:val="23"/>
  </w:num>
  <w:num w:numId="34" w16cid:durableId="408384569">
    <w:abstractNumId w:val="32"/>
  </w:num>
  <w:num w:numId="35" w16cid:durableId="855847635">
    <w:abstractNumId w:val="15"/>
  </w:num>
  <w:num w:numId="36" w16cid:durableId="179116535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A26"/>
    <w:rsid w:val="00000263"/>
    <w:rsid w:val="00002232"/>
    <w:rsid w:val="0000445D"/>
    <w:rsid w:val="00006071"/>
    <w:rsid w:val="000071F8"/>
    <w:rsid w:val="00007B9E"/>
    <w:rsid w:val="00007D64"/>
    <w:rsid w:val="00010E42"/>
    <w:rsid w:val="0001326D"/>
    <w:rsid w:val="000146BE"/>
    <w:rsid w:val="00016C54"/>
    <w:rsid w:val="0002027C"/>
    <w:rsid w:val="00021F16"/>
    <w:rsid w:val="00024C2B"/>
    <w:rsid w:val="000272B1"/>
    <w:rsid w:val="0002795C"/>
    <w:rsid w:val="000333BA"/>
    <w:rsid w:val="00033787"/>
    <w:rsid w:val="00033DFF"/>
    <w:rsid w:val="000356AC"/>
    <w:rsid w:val="000404F6"/>
    <w:rsid w:val="00040AEC"/>
    <w:rsid w:val="00041D64"/>
    <w:rsid w:val="00043215"/>
    <w:rsid w:val="00043FEF"/>
    <w:rsid w:val="000440AB"/>
    <w:rsid w:val="00046AD9"/>
    <w:rsid w:val="00050A69"/>
    <w:rsid w:val="000521AE"/>
    <w:rsid w:val="0005409C"/>
    <w:rsid w:val="00054504"/>
    <w:rsid w:val="00055898"/>
    <w:rsid w:val="00062166"/>
    <w:rsid w:val="000649DB"/>
    <w:rsid w:val="00064CA7"/>
    <w:rsid w:val="00064F0A"/>
    <w:rsid w:val="00066BBA"/>
    <w:rsid w:val="00067CA5"/>
    <w:rsid w:val="00070527"/>
    <w:rsid w:val="000712CE"/>
    <w:rsid w:val="00071E58"/>
    <w:rsid w:val="00074B43"/>
    <w:rsid w:val="000757BF"/>
    <w:rsid w:val="00076E78"/>
    <w:rsid w:val="000778D9"/>
    <w:rsid w:val="000818B7"/>
    <w:rsid w:val="00084AF0"/>
    <w:rsid w:val="00086418"/>
    <w:rsid w:val="00087293"/>
    <w:rsid w:val="000872F2"/>
    <w:rsid w:val="00091178"/>
    <w:rsid w:val="00093457"/>
    <w:rsid w:val="00093541"/>
    <w:rsid w:val="0009474C"/>
    <w:rsid w:val="0009527B"/>
    <w:rsid w:val="0009558B"/>
    <w:rsid w:val="000969EE"/>
    <w:rsid w:val="000A1958"/>
    <w:rsid w:val="000A2E65"/>
    <w:rsid w:val="000A6693"/>
    <w:rsid w:val="000B1C4A"/>
    <w:rsid w:val="000B1DF6"/>
    <w:rsid w:val="000B20E2"/>
    <w:rsid w:val="000B3696"/>
    <w:rsid w:val="000B44EC"/>
    <w:rsid w:val="000B51DC"/>
    <w:rsid w:val="000B6874"/>
    <w:rsid w:val="000B6BBD"/>
    <w:rsid w:val="000C1106"/>
    <w:rsid w:val="000C1C99"/>
    <w:rsid w:val="000C6281"/>
    <w:rsid w:val="000C68E3"/>
    <w:rsid w:val="000C6A65"/>
    <w:rsid w:val="000C74D5"/>
    <w:rsid w:val="000C77C3"/>
    <w:rsid w:val="000D1D7E"/>
    <w:rsid w:val="000D323C"/>
    <w:rsid w:val="000D37C1"/>
    <w:rsid w:val="000D4101"/>
    <w:rsid w:val="000D4D01"/>
    <w:rsid w:val="000D4F8E"/>
    <w:rsid w:val="000D4FA3"/>
    <w:rsid w:val="000D7F36"/>
    <w:rsid w:val="000E0566"/>
    <w:rsid w:val="000E22F9"/>
    <w:rsid w:val="000E35AF"/>
    <w:rsid w:val="000E4EEB"/>
    <w:rsid w:val="000E700C"/>
    <w:rsid w:val="000F00A0"/>
    <w:rsid w:val="000F12D1"/>
    <w:rsid w:val="000F1AE4"/>
    <w:rsid w:val="000F2C4B"/>
    <w:rsid w:val="000F2E2A"/>
    <w:rsid w:val="000F2EEC"/>
    <w:rsid w:val="000F3735"/>
    <w:rsid w:val="000F471B"/>
    <w:rsid w:val="000F5710"/>
    <w:rsid w:val="000F7E17"/>
    <w:rsid w:val="00103020"/>
    <w:rsid w:val="001039CB"/>
    <w:rsid w:val="00103D28"/>
    <w:rsid w:val="00106138"/>
    <w:rsid w:val="00106B10"/>
    <w:rsid w:val="00111617"/>
    <w:rsid w:val="00112A60"/>
    <w:rsid w:val="00113410"/>
    <w:rsid w:val="00113A0A"/>
    <w:rsid w:val="0011737F"/>
    <w:rsid w:val="00117DD5"/>
    <w:rsid w:val="00122D56"/>
    <w:rsid w:val="00123AEA"/>
    <w:rsid w:val="00125D29"/>
    <w:rsid w:val="001272FC"/>
    <w:rsid w:val="00130CB3"/>
    <w:rsid w:val="001330FD"/>
    <w:rsid w:val="0013327D"/>
    <w:rsid w:val="001334C6"/>
    <w:rsid w:val="00134699"/>
    <w:rsid w:val="00136DD6"/>
    <w:rsid w:val="00140EAF"/>
    <w:rsid w:val="00141192"/>
    <w:rsid w:val="001414C1"/>
    <w:rsid w:val="00142374"/>
    <w:rsid w:val="00144574"/>
    <w:rsid w:val="00145C31"/>
    <w:rsid w:val="001506B1"/>
    <w:rsid w:val="00151EB9"/>
    <w:rsid w:val="00153666"/>
    <w:rsid w:val="00154093"/>
    <w:rsid w:val="00154410"/>
    <w:rsid w:val="0015483C"/>
    <w:rsid w:val="00155961"/>
    <w:rsid w:val="00160B98"/>
    <w:rsid w:val="001621F2"/>
    <w:rsid w:val="001627C3"/>
    <w:rsid w:val="00162933"/>
    <w:rsid w:val="00162A55"/>
    <w:rsid w:val="001660FC"/>
    <w:rsid w:val="00170F50"/>
    <w:rsid w:val="001737ED"/>
    <w:rsid w:val="00176AA8"/>
    <w:rsid w:val="00176D25"/>
    <w:rsid w:val="0017788C"/>
    <w:rsid w:val="00177C3E"/>
    <w:rsid w:val="00180E03"/>
    <w:rsid w:val="00180E1B"/>
    <w:rsid w:val="001812CD"/>
    <w:rsid w:val="00181B15"/>
    <w:rsid w:val="00183027"/>
    <w:rsid w:val="00184950"/>
    <w:rsid w:val="00184BB9"/>
    <w:rsid w:val="00185EC4"/>
    <w:rsid w:val="001863F6"/>
    <w:rsid w:val="00190D52"/>
    <w:rsid w:val="00191508"/>
    <w:rsid w:val="001939EC"/>
    <w:rsid w:val="00195E78"/>
    <w:rsid w:val="00195F9B"/>
    <w:rsid w:val="001A140A"/>
    <w:rsid w:val="001A280B"/>
    <w:rsid w:val="001A282F"/>
    <w:rsid w:val="001A483F"/>
    <w:rsid w:val="001A4B67"/>
    <w:rsid w:val="001A5996"/>
    <w:rsid w:val="001A5ACE"/>
    <w:rsid w:val="001A6800"/>
    <w:rsid w:val="001A754E"/>
    <w:rsid w:val="001B1315"/>
    <w:rsid w:val="001B3859"/>
    <w:rsid w:val="001B4110"/>
    <w:rsid w:val="001B4884"/>
    <w:rsid w:val="001B5E3F"/>
    <w:rsid w:val="001B7114"/>
    <w:rsid w:val="001B7297"/>
    <w:rsid w:val="001B7B3F"/>
    <w:rsid w:val="001C088B"/>
    <w:rsid w:val="001C495D"/>
    <w:rsid w:val="001C5876"/>
    <w:rsid w:val="001C659B"/>
    <w:rsid w:val="001C7DB4"/>
    <w:rsid w:val="001D28DE"/>
    <w:rsid w:val="001D2D11"/>
    <w:rsid w:val="001D3DD3"/>
    <w:rsid w:val="001D69CA"/>
    <w:rsid w:val="001D6F22"/>
    <w:rsid w:val="001E069E"/>
    <w:rsid w:val="001E0999"/>
    <w:rsid w:val="001E0BC7"/>
    <w:rsid w:val="001E2FE4"/>
    <w:rsid w:val="001E4E95"/>
    <w:rsid w:val="001E5492"/>
    <w:rsid w:val="001E5884"/>
    <w:rsid w:val="001E5A43"/>
    <w:rsid w:val="001E7885"/>
    <w:rsid w:val="001F1D39"/>
    <w:rsid w:val="001F2B3B"/>
    <w:rsid w:val="001F401F"/>
    <w:rsid w:val="001F6DF8"/>
    <w:rsid w:val="001F7678"/>
    <w:rsid w:val="00200818"/>
    <w:rsid w:val="00200D66"/>
    <w:rsid w:val="0020260F"/>
    <w:rsid w:val="00202E0C"/>
    <w:rsid w:val="0020380E"/>
    <w:rsid w:val="0020388E"/>
    <w:rsid w:val="00204A57"/>
    <w:rsid w:val="0020556B"/>
    <w:rsid w:val="00206649"/>
    <w:rsid w:val="002067D0"/>
    <w:rsid w:val="00206995"/>
    <w:rsid w:val="002105D5"/>
    <w:rsid w:val="0021335C"/>
    <w:rsid w:val="00217FBA"/>
    <w:rsid w:val="002248A2"/>
    <w:rsid w:val="00225C00"/>
    <w:rsid w:val="002267FF"/>
    <w:rsid w:val="00227B7F"/>
    <w:rsid w:val="00227C17"/>
    <w:rsid w:val="002313DB"/>
    <w:rsid w:val="00231C96"/>
    <w:rsid w:val="002341DC"/>
    <w:rsid w:val="002368DC"/>
    <w:rsid w:val="00236A87"/>
    <w:rsid w:val="00237588"/>
    <w:rsid w:val="00240341"/>
    <w:rsid w:val="00242A10"/>
    <w:rsid w:val="0024447F"/>
    <w:rsid w:val="00247247"/>
    <w:rsid w:val="002475D6"/>
    <w:rsid w:val="00247F1A"/>
    <w:rsid w:val="00251B3B"/>
    <w:rsid w:val="00251BA1"/>
    <w:rsid w:val="002526CF"/>
    <w:rsid w:val="00255465"/>
    <w:rsid w:val="002566F8"/>
    <w:rsid w:val="00257509"/>
    <w:rsid w:val="00257910"/>
    <w:rsid w:val="00260993"/>
    <w:rsid w:val="0026311D"/>
    <w:rsid w:val="00266C29"/>
    <w:rsid w:val="00266FDB"/>
    <w:rsid w:val="00267B23"/>
    <w:rsid w:val="00271EC5"/>
    <w:rsid w:val="0027240F"/>
    <w:rsid w:val="00273289"/>
    <w:rsid w:val="00273CB9"/>
    <w:rsid w:val="00274061"/>
    <w:rsid w:val="00274A9F"/>
    <w:rsid w:val="00274EB1"/>
    <w:rsid w:val="00276A06"/>
    <w:rsid w:val="0027740D"/>
    <w:rsid w:val="00280268"/>
    <w:rsid w:val="0028146F"/>
    <w:rsid w:val="00282F65"/>
    <w:rsid w:val="00283505"/>
    <w:rsid w:val="0028370A"/>
    <w:rsid w:val="00284A1C"/>
    <w:rsid w:val="00285833"/>
    <w:rsid w:val="00286E90"/>
    <w:rsid w:val="0029002F"/>
    <w:rsid w:val="0029204A"/>
    <w:rsid w:val="0029277D"/>
    <w:rsid w:val="00293726"/>
    <w:rsid w:val="0029409A"/>
    <w:rsid w:val="00294AA6"/>
    <w:rsid w:val="00296FE9"/>
    <w:rsid w:val="002976B6"/>
    <w:rsid w:val="002A0297"/>
    <w:rsid w:val="002A0E62"/>
    <w:rsid w:val="002A10EC"/>
    <w:rsid w:val="002A19DB"/>
    <w:rsid w:val="002A228E"/>
    <w:rsid w:val="002A24F0"/>
    <w:rsid w:val="002A2A85"/>
    <w:rsid w:val="002A2C52"/>
    <w:rsid w:val="002A649C"/>
    <w:rsid w:val="002A6E3D"/>
    <w:rsid w:val="002A6E91"/>
    <w:rsid w:val="002A748A"/>
    <w:rsid w:val="002B06FA"/>
    <w:rsid w:val="002B2313"/>
    <w:rsid w:val="002B25A1"/>
    <w:rsid w:val="002B3025"/>
    <w:rsid w:val="002B3A96"/>
    <w:rsid w:val="002B63F8"/>
    <w:rsid w:val="002B6E51"/>
    <w:rsid w:val="002B775A"/>
    <w:rsid w:val="002C086E"/>
    <w:rsid w:val="002C1F20"/>
    <w:rsid w:val="002C3072"/>
    <w:rsid w:val="002C3B3A"/>
    <w:rsid w:val="002C5176"/>
    <w:rsid w:val="002D18DE"/>
    <w:rsid w:val="002D2D6A"/>
    <w:rsid w:val="002D497D"/>
    <w:rsid w:val="002D5ABA"/>
    <w:rsid w:val="002E0691"/>
    <w:rsid w:val="002E314A"/>
    <w:rsid w:val="002E401A"/>
    <w:rsid w:val="002E5631"/>
    <w:rsid w:val="002F2D4C"/>
    <w:rsid w:val="002F4199"/>
    <w:rsid w:val="002F5653"/>
    <w:rsid w:val="002F71A5"/>
    <w:rsid w:val="003017AB"/>
    <w:rsid w:val="003037B9"/>
    <w:rsid w:val="00304854"/>
    <w:rsid w:val="00304866"/>
    <w:rsid w:val="00304C0A"/>
    <w:rsid w:val="00304D59"/>
    <w:rsid w:val="00305AF8"/>
    <w:rsid w:val="00305CBD"/>
    <w:rsid w:val="00310A3F"/>
    <w:rsid w:val="00311578"/>
    <w:rsid w:val="00312164"/>
    <w:rsid w:val="003122C1"/>
    <w:rsid w:val="00312722"/>
    <w:rsid w:val="00312764"/>
    <w:rsid w:val="00313202"/>
    <w:rsid w:val="0031399E"/>
    <w:rsid w:val="003144AC"/>
    <w:rsid w:val="00314529"/>
    <w:rsid w:val="00314C11"/>
    <w:rsid w:val="0031576A"/>
    <w:rsid w:val="00316F5B"/>
    <w:rsid w:val="00317F74"/>
    <w:rsid w:val="00321BF1"/>
    <w:rsid w:val="00322F74"/>
    <w:rsid w:val="00323801"/>
    <w:rsid w:val="0032399B"/>
    <w:rsid w:val="003247CC"/>
    <w:rsid w:val="003269AB"/>
    <w:rsid w:val="00332068"/>
    <w:rsid w:val="00337965"/>
    <w:rsid w:val="00341138"/>
    <w:rsid w:val="003421D9"/>
    <w:rsid w:val="0034251C"/>
    <w:rsid w:val="00343A84"/>
    <w:rsid w:val="00345DCB"/>
    <w:rsid w:val="00347D0E"/>
    <w:rsid w:val="00351C75"/>
    <w:rsid w:val="00352964"/>
    <w:rsid w:val="003530A6"/>
    <w:rsid w:val="00353B2A"/>
    <w:rsid w:val="003540AF"/>
    <w:rsid w:val="00355EE7"/>
    <w:rsid w:val="0035770D"/>
    <w:rsid w:val="0036127F"/>
    <w:rsid w:val="00361329"/>
    <w:rsid w:val="0036185C"/>
    <w:rsid w:val="00362537"/>
    <w:rsid w:val="00362687"/>
    <w:rsid w:val="0036352A"/>
    <w:rsid w:val="00365B5D"/>
    <w:rsid w:val="00365CBB"/>
    <w:rsid w:val="0036772D"/>
    <w:rsid w:val="003703E6"/>
    <w:rsid w:val="003703FD"/>
    <w:rsid w:val="00370BC6"/>
    <w:rsid w:val="00370FAD"/>
    <w:rsid w:val="00371374"/>
    <w:rsid w:val="00371BDD"/>
    <w:rsid w:val="003728EB"/>
    <w:rsid w:val="003801E3"/>
    <w:rsid w:val="0038054A"/>
    <w:rsid w:val="00380E68"/>
    <w:rsid w:val="00381CDF"/>
    <w:rsid w:val="003825E9"/>
    <w:rsid w:val="003828E4"/>
    <w:rsid w:val="00382FA5"/>
    <w:rsid w:val="00383990"/>
    <w:rsid w:val="00385466"/>
    <w:rsid w:val="003871C8"/>
    <w:rsid w:val="00390B99"/>
    <w:rsid w:val="00394F6D"/>
    <w:rsid w:val="00395787"/>
    <w:rsid w:val="00395B62"/>
    <w:rsid w:val="00397ED8"/>
    <w:rsid w:val="003A16F2"/>
    <w:rsid w:val="003A47BA"/>
    <w:rsid w:val="003A7CE5"/>
    <w:rsid w:val="003B0463"/>
    <w:rsid w:val="003B1308"/>
    <w:rsid w:val="003B1FCD"/>
    <w:rsid w:val="003B349F"/>
    <w:rsid w:val="003B3F0B"/>
    <w:rsid w:val="003B4512"/>
    <w:rsid w:val="003B4E5C"/>
    <w:rsid w:val="003B6777"/>
    <w:rsid w:val="003C0103"/>
    <w:rsid w:val="003C3FFE"/>
    <w:rsid w:val="003C6321"/>
    <w:rsid w:val="003D09B4"/>
    <w:rsid w:val="003D2A12"/>
    <w:rsid w:val="003D36B1"/>
    <w:rsid w:val="003D3854"/>
    <w:rsid w:val="003D4225"/>
    <w:rsid w:val="003D45CC"/>
    <w:rsid w:val="003D4E04"/>
    <w:rsid w:val="003D5476"/>
    <w:rsid w:val="003D792F"/>
    <w:rsid w:val="003E1BA8"/>
    <w:rsid w:val="003E1E4A"/>
    <w:rsid w:val="003E2EDB"/>
    <w:rsid w:val="003E3CE4"/>
    <w:rsid w:val="003E5222"/>
    <w:rsid w:val="003E6694"/>
    <w:rsid w:val="003E759A"/>
    <w:rsid w:val="003F0A5A"/>
    <w:rsid w:val="003F49BB"/>
    <w:rsid w:val="00400194"/>
    <w:rsid w:val="00401E73"/>
    <w:rsid w:val="00403ADE"/>
    <w:rsid w:val="00403FAD"/>
    <w:rsid w:val="00411DFC"/>
    <w:rsid w:val="004170D2"/>
    <w:rsid w:val="00420162"/>
    <w:rsid w:val="0042277E"/>
    <w:rsid w:val="004235BE"/>
    <w:rsid w:val="004249A7"/>
    <w:rsid w:val="0042744E"/>
    <w:rsid w:val="00427D79"/>
    <w:rsid w:val="00427E7A"/>
    <w:rsid w:val="0043172D"/>
    <w:rsid w:val="004323C1"/>
    <w:rsid w:val="00432494"/>
    <w:rsid w:val="00432773"/>
    <w:rsid w:val="004328D5"/>
    <w:rsid w:val="00433B4E"/>
    <w:rsid w:val="00436AC2"/>
    <w:rsid w:val="0043754F"/>
    <w:rsid w:val="004379CB"/>
    <w:rsid w:val="00440D76"/>
    <w:rsid w:val="00442ABC"/>
    <w:rsid w:val="0044365F"/>
    <w:rsid w:val="004461E0"/>
    <w:rsid w:val="00447668"/>
    <w:rsid w:val="004477C5"/>
    <w:rsid w:val="00447AF1"/>
    <w:rsid w:val="00450440"/>
    <w:rsid w:val="0045269C"/>
    <w:rsid w:val="00452B67"/>
    <w:rsid w:val="00454489"/>
    <w:rsid w:val="00454C8A"/>
    <w:rsid w:val="004563E0"/>
    <w:rsid w:val="00456462"/>
    <w:rsid w:val="00457BB7"/>
    <w:rsid w:val="00460697"/>
    <w:rsid w:val="00460F1D"/>
    <w:rsid w:val="004617ED"/>
    <w:rsid w:val="004619E9"/>
    <w:rsid w:val="004623CA"/>
    <w:rsid w:val="004661F1"/>
    <w:rsid w:val="00466FC3"/>
    <w:rsid w:val="0046728C"/>
    <w:rsid w:val="0046735F"/>
    <w:rsid w:val="004677A3"/>
    <w:rsid w:val="0047047E"/>
    <w:rsid w:val="00471BE4"/>
    <w:rsid w:val="004741AD"/>
    <w:rsid w:val="004749FB"/>
    <w:rsid w:val="00474F3F"/>
    <w:rsid w:val="00477032"/>
    <w:rsid w:val="00477AA8"/>
    <w:rsid w:val="00481DEF"/>
    <w:rsid w:val="0048200E"/>
    <w:rsid w:val="00482253"/>
    <w:rsid w:val="00483085"/>
    <w:rsid w:val="004831EF"/>
    <w:rsid w:val="00483854"/>
    <w:rsid w:val="00485A08"/>
    <w:rsid w:val="0049074F"/>
    <w:rsid w:val="0049092F"/>
    <w:rsid w:val="00492DCD"/>
    <w:rsid w:val="00493B51"/>
    <w:rsid w:val="00494DE4"/>
    <w:rsid w:val="00495D31"/>
    <w:rsid w:val="00497B93"/>
    <w:rsid w:val="004A05E6"/>
    <w:rsid w:val="004A12EC"/>
    <w:rsid w:val="004A2399"/>
    <w:rsid w:val="004A319A"/>
    <w:rsid w:val="004A4214"/>
    <w:rsid w:val="004A4EB8"/>
    <w:rsid w:val="004A506E"/>
    <w:rsid w:val="004A58E1"/>
    <w:rsid w:val="004A5E56"/>
    <w:rsid w:val="004A7433"/>
    <w:rsid w:val="004B3FC0"/>
    <w:rsid w:val="004B5BE5"/>
    <w:rsid w:val="004B5DC9"/>
    <w:rsid w:val="004B61A1"/>
    <w:rsid w:val="004C0D79"/>
    <w:rsid w:val="004C6D98"/>
    <w:rsid w:val="004C7F5D"/>
    <w:rsid w:val="004D19CA"/>
    <w:rsid w:val="004D58C1"/>
    <w:rsid w:val="004D5AFE"/>
    <w:rsid w:val="004D5FB9"/>
    <w:rsid w:val="004D6082"/>
    <w:rsid w:val="004E054C"/>
    <w:rsid w:val="004E0DC1"/>
    <w:rsid w:val="004E2729"/>
    <w:rsid w:val="004E2732"/>
    <w:rsid w:val="004E60EF"/>
    <w:rsid w:val="004E6797"/>
    <w:rsid w:val="004F16F0"/>
    <w:rsid w:val="004F21E7"/>
    <w:rsid w:val="004F2F88"/>
    <w:rsid w:val="004F349A"/>
    <w:rsid w:val="004F4A67"/>
    <w:rsid w:val="004F6C33"/>
    <w:rsid w:val="004F7AA5"/>
    <w:rsid w:val="00501A10"/>
    <w:rsid w:val="00504DBD"/>
    <w:rsid w:val="00505AAE"/>
    <w:rsid w:val="005103F7"/>
    <w:rsid w:val="00512591"/>
    <w:rsid w:val="00512C6A"/>
    <w:rsid w:val="005154AA"/>
    <w:rsid w:val="00515960"/>
    <w:rsid w:val="00520561"/>
    <w:rsid w:val="00520782"/>
    <w:rsid w:val="00520B3A"/>
    <w:rsid w:val="00522776"/>
    <w:rsid w:val="00522FDB"/>
    <w:rsid w:val="005237F7"/>
    <w:rsid w:val="005249CE"/>
    <w:rsid w:val="0052529C"/>
    <w:rsid w:val="0052668E"/>
    <w:rsid w:val="00526A0A"/>
    <w:rsid w:val="00527702"/>
    <w:rsid w:val="00530553"/>
    <w:rsid w:val="005317A5"/>
    <w:rsid w:val="005321B0"/>
    <w:rsid w:val="005332C7"/>
    <w:rsid w:val="0053597D"/>
    <w:rsid w:val="0053641B"/>
    <w:rsid w:val="00540F85"/>
    <w:rsid w:val="00542D70"/>
    <w:rsid w:val="00543B11"/>
    <w:rsid w:val="00545689"/>
    <w:rsid w:val="00545B26"/>
    <w:rsid w:val="00545CC4"/>
    <w:rsid w:val="00546221"/>
    <w:rsid w:val="005500C0"/>
    <w:rsid w:val="005505CA"/>
    <w:rsid w:val="00553962"/>
    <w:rsid w:val="00555C4D"/>
    <w:rsid w:val="0055673F"/>
    <w:rsid w:val="005574A2"/>
    <w:rsid w:val="005645CE"/>
    <w:rsid w:val="005658FC"/>
    <w:rsid w:val="00567EF0"/>
    <w:rsid w:val="005706DC"/>
    <w:rsid w:val="00570BF9"/>
    <w:rsid w:val="00571BC3"/>
    <w:rsid w:val="00575BA2"/>
    <w:rsid w:val="0058027C"/>
    <w:rsid w:val="0058187D"/>
    <w:rsid w:val="00582A08"/>
    <w:rsid w:val="00582AB2"/>
    <w:rsid w:val="005831D4"/>
    <w:rsid w:val="00587248"/>
    <w:rsid w:val="00592A62"/>
    <w:rsid w:val="00596B92"/>
    <w:rsid w:val="005A1D9E"/>
    <w:rsid w:val="005A25B5"/>
    <w:rsid w:val="005A40B4"/>
    <w:rsid w:val="005A471C"/>
    <w:rsid w:val="005A571D"/>
    <w:rsid w:val="005A6FE8"/>
    <w:rsid w:val="005A76B2"/>
    <w:rsid w:val="005B0E69"/>
    <w:rsid w:val="005B2D76"/>
    <w:rsid w:val="005B40E7"/>
    <w:rsid w:val="005B7C7A"/>
    <w:rsid w:val="005C1620"/>
    <w:rsid w:val="005C3EA3"/>
    <w:rsid w:val="005C5A44"/>
    <w:rsid w:val="005C72BC"/>
    <w:rsid w:val="005C7F1B"/>
    <w:rsid w:val="005D088F"/>
    <w:rsid w:val="005D0900"/>
    <w:rsid w:val="005D157C"/>
    <w:rsid w:val="005D1EA6"/>
    <w:rsid w:val="005D2C2D"/>
    <w:rsid w:val="005D2FA1"/>
    <w:rsid w:val="005D34A4"/>
    <w:rsid w:val="005D5E2D"/>
    <w:rsid w:val="005D70EB"/>
    <w:rsid w:val="005E0380"/>
    <w:rsid w:val="005E16CB"/>
    <w:rsid w:val="005E1C89"/>
    <w:rsid w:val="005E2485"/>
    <w:rsid w:val="005E4485"/>
    <w:rsid w:val="005E44CF"/>
    <w:rsid w:val="005E4A26"/>
    <w:rsid w:val="005E5455"/>
    <w:rsid w:val="005E74CB"/>
    <w:rsid w:val="005F06EB"/>
    <w:rsid w:val="005F0D6F"/>
    <w:rsid w:val="005F379D"/>
    <w:rsid w:val="005F3CDE"/>
    <w:rsid w:val="005F4FBC"/>
    <w:rsid w:val="005F507F"/>
    <w:rsid w:val="005F5175"/>
    <w:rsid w:val="005F53BD"/>
    <w:rsid w:val="005F63DD"/>
    <w:rsid w:val="005F6B6C"/>
    <w:rsid w:val="005F724C"/>
    <w:rsid w:val="0060134E"/>
    <w:rsid w:val="00601840"/>
    <w:rsid w:val="00601D7A"/>
    <w:rsid w:val="006031F8"/>
    <w:rsid w:val="00604D70"/>
    <w:rsid w:val="00605990"/>
    <w:rsid w:val="00606EAF"/>
    <w:rsid w:val="00607399"/>
    <w:rsid w:val="0060765C"/>
    <w:rsid w:val="006104CC"/>
    <w:rsid w:val="0061126B"/>
    <w:rsid w:val="0061194A"/>
    <w:rsid w:val="00612B84"/>
    <w:rsid w:val="006134A3"/>
    <w:rsid w:val="00615FF6"/>
    <w:rsid w:val="006165C0"/>
    <w:rsid w:val="006177A5"/>
    <w:rsid w:val="00617AF1"/>
    <w:rsid w:val="00617CF0"/>
    <w:rsid w:val="00620884"/>
    <w:rsid w:val="006245F6"/>
    <w:rsid w:val="00624702"/>
    <w:rsid w:val="006247EA"/>
    <w:rsid w:val="00624EDE"/>
    <w:rsid w:val="006255E6"/>
    <w:rsid w:val="00627893"/>
    <w:rsid w:val="00627991"/>
    <w:rsid w:val="00627A6A"/>
    <w:rsid w:val="00627E6A"/>
    <w:rsid w:val="006302AD"/>
    <w:rsid w:val="00630CFB"/>
    <w:rsid w:val="00634561"/>
    <w:rsid w:val="00636129"/>
    <w:rsid w:val="006375AB"/>
    <w:rsid w:val="006376F5"/>
    <w:rsid w:val="00637C7E"/>
    <w:rsid w:val="00637D8B"/>
    <w:rsid w:val="00640694"/>
    <w:rsid w:val="00643053"/>
    <w:rsid w:val="00643240"/>
    <w:rsid w:val="00646733"/>
    <w:rsid w:val="00646802"/>
    <w:rsid w:val="00653654"/>
    <w:rsid w:val="0065569C"/>
    <w:rsid w:val="006574DF"/>
    <w:rsid w:val="00660A68"/>
    <w:rsid w:val="0066350B"/>
    <w:rsid w:val="00663965"/>
    <w:rsid w:val="0066654A"/>
    <w:rsid w:val="00667843"/>
    <w:rsid w:val="00667D21"/>
    <w:rsid w:val="006711F3"/>
    <w:rsid w:val="00672AC6"/>
    <w:rsid w:val="00673430"/>
    <w:rsid w:val="00675850"/>
    <w:rsid w:val="006767CE"/>
    <w:rsid w:val="0068040E"/>
    <w:rsid w:val="00680461"/>
    <w:rsid w:val="00680C63"/>
    <w:rsid w:val="0068132B"/>
    <w:rsid w:val="0068195B"/>
    <w:rsid w:val="00681BCC"/>
    <w:rsid w:val="0068282B"/>
    <w:rsid w:val="006842E1"/>
    <w:rsid w:val="00686337"/>
    <w:rsid w:val="00687AF0"/>
    <w:rsid w:val="00687F1F"/>
    <w:rsid w:val="00691EFD"/>
    <w:rsid w:val="00693C28"/>
    <w:rsid w:val="00694034"/>
    <w:rsid w:val="00694BB2"/>
    <w:rsid w:val="00697434"/>
    <w:rsid w:val="006A1C26"/>
    <w:rsid w:val="006A1E7E"/>
    <w:rsid w:val="006A4A0A"/>
    <w:rsid w:val="006A63C8"/>
    <w:rsid w:val="006A7C29"/>
    <w:rsid w:val="006A7EAC"/>
    <w:rsid w:val="006B016A"/>
    <w:rsid w:val="006B0D0E"/>
    <w:rsid w:val="006B1C85"/>
    <w:rsid w:val="006B54D2"/>
    <w:rsid w:val="006B73B6"/>
    <w:rsid w:val="006B7522"/>
    <w:rsid w:val="006C0CD7"/>
    <w:rsid w:val="006C0E37"/>
    <w:rsid w:val="006C164E"/>
    <w:rsid w:val="006C175A"/>
    <w:rsid w:val="006C21E9"/>
    <w:rsid w:val="006C24A6"/>
    <w:rsid w:val="006C2542"/>
    <w:rsid w:val="006C2F68"/>
    <w:rsid w:val="006C3193"/>
    <w:rsid w:val="006C3B14"/>
    <w:rsid w:val="006C453E"/>
    <w:rsid w:val="006C4C41"/>
    <w:rsid w:val="006C5D31"/>
    <w:rsid w:val="006D0086"/>
    <w:rsid w:val="006D030F"/>
    <w:rsid w:val="006D0D4E"/>
    <w:rsid w:val="006D2297"/>
    <w:rsid w:val="006D4376"/>
    <w:rsid w:val="006D44C3"/>
    <w:rsid w:val="006D4ABF"/>
    <w:rsid w:val="006D77E2"/>
    <w:rsid w:val="006D7A95"/>
    <w:rsid w:val="006E11EF"/>
    <w:rsid w:val="006E17B9"/>
    <w:rsid w:val="006E26F8"/>
    <w:rsid w:val="006E3DDF"/>
    <w:rsid w:val="006E4697"/>
    <w:rsid w:val="006E5CC0"/>
    <w:rsid w:val="006F0C12"/>
    <w:rsid w:val="006F100F"/>
    <w:rsid w:val="006F1020"/>
    <w:rsid w:val="006F1945"/>
    <w:rsid w:val="006F240F"/>
    <w:rsid w:val="006F3DB7"/>
    <w:rsid w:val="006F40B3"/>
    <w:rsid w:val="006F4139"/>
    <w:rsid w:val="006F7DE4"/>
    <w:rsid w:val="007000E7"/>
    <w:rsid w:val="00702D12"/>
    <w:rsid w:val="00703ED8"/>
    <w:rsid w:val="0070493B"/>
    <w:rsid w:val="00705A19"/>
    <w:rsid w:val="00705FAB"/>
    <w:rsid w:val="007074D9"/>
    <w:rsid w:val="00707F2A"/>
    <w:rsid w:val="007103D0"/>
    <w:rsid w:val="00711954"/>
    <w:rsid w:val="007145D3"/>
    <w:rsid w:val="0071552F"/>
    <w:rsid w:val="007156F3"/>
    <w:rsid w:val="00715D55"/>
    <w:rsid w:val="00717166"/>
    <w:rsid w:val="00720180"/>
    <w:rsid w:val="00720CC0"/>
    <w:rsid w:val="00720F50"/>
    <w:rsid w:val="007216FB"/>
    <w:rsid w:val="00721CB4"/>
    <w:rsid w:val="0072237E"/>
    <w:rsid w:val="00722C9B"/>
    <w:rsid w:val="00725B05"/>
    <w:rsid w:val="00725F59"/>
    <w:rsid w:val="00726671"/>
    <w:rsid w:val="007278E9"/>
    <w:rsid w:val="00727C44"/>
    <w:rsid w:val="00731533"/>
    <w:rsid w:val="00732F0B"/>
    <w:rsid w:val="00734FBE"/>
    <w:rsid w:val="00735A21"/>
    <w:rsid w:val="00736489"/>
    <w:rsid w:val="00736A10"/>
    <w:rsid w:val="00742A2F"/>
    <w:rsid w:val="00744653"/>
    <w:rsid w:val="00744DBB"/>
    <w:rsid w:val="007458AB"/>
    <w:rsid w:val="00747E40"/>
    <w:rsid w:val="00747FD7"/>
    <w:rsid w:val="007501D8"/>
    <w:rsid w:val="007504D8"/>
    <w:rsid w:val="00750CB0"/>
    <w:rsid w:val="00751ADF"/>
    <w:rsid w:val="007526AF"/>
    <w:rsid w:val="00754FBA"/>
    <w:rsid w:val="0076088B"/>
    <w:rsid w:val="007608FA"/>
    <w:rsid w:val="00765AEB"/>
    <w:rsid w:val="00766BD1"/>
    <w:rsid w:val="00767480"/>
    <w:rsid w:val="007700AF"/>
    <w:rsid w:val="00771A99"/>
    <w:rsid w:val="00773105"/>
    <w:rsid w:val="00773600"/>
    <w:rsid w:val="007737D7"/>
    <w:rsid w:val="00774912"/>
    <w:rsid w:val="007755CA"/>
    <w:rsid w:val="007759FC"/>
    <w:rsid w:val="0077609E"/>
    <w:rsid w:val="007811F0"/>
    <w:rsid w:val="00781913"/>
    <w:rsid w:val="0078347D"/>
    <w:rsid w:val="00783A53"/>
    <w:rsid w:val="00785F2B"/>
    <w:rsid w:val="00786D65"/>
    <w:rsid w:val="007874E1"/>
    <w:rsid w:val="0079088B"/>
    <w:rsid w:val="00790F55"/>
    <w:rsid w:val="00792078"/>
    <w:rsid w:val="00792485"/>
    <w:rsid w:val="00793C84"/>
    <w:rsid w:val="00793F7D"/>
    <w:rsid w:val="00795327"/>
    <w:rsid w:val="00795A70"/>
    <w:rsid w:val="007971C2"/>
    <w:rsid w:val="007974E7"/>
    <w:rsid w:val="007A08E4"/>
    <w:rsid w:val="007A1652"/>
    <w:rsid w:val="007A177B"/>
    <w:rsid w:val="007A2CB9"/>
    <w:rsid w:val="007A2D5F"/>
    <w:rsid w:val="007A3469"/>
    <w:rsid w:val="007A41DD"/>
    <w:rsid w:val="007A4F1D"/>
    <w:rsid w:val="007A6B3D"/>
    <w:rsid w:val="007A6C28"/>
    <w:rsid w:val="007B0EE1"/>
    <w:rsid w:val="007B1AAE"/>
    <w:rsid w:val="007B3FCD"/>
    <w:rsid w:val="007B4FDE"/>
    <w:rsid w:val="007B5110"/>
    <w:rsid w:val="007B5B1A"/>
    <w:rsid w:val="007B634F"/>
    <w:rsid w:val="007C1B9B"/>
    <w:rsid w:val="007C20FF"/>
    <w:rsid w:val="007C2E8D"/>
    <w:rsid w:val="007C32CC"/>
    <w:rsid w:val="007C3AD4"/>
    <w:rsid w:val="007C3EDB"/>
    <w:rsid w:val="007C5890"/>
    <w:rsid w:val="007C678A"/>
    <w:rsid w:val="007C7AB7"/>
    <w:rsid w:val="007D05B3"/>
    <w:rsid w:val="007D34C2"/>
    <w:rsid w:val="007D416E"/>
    <w:rsid w:val="007D4350"/>
    <w:rsid w:val="007D4CF2"/>
    <w:rsid w:val="007D4F1C"/>
    <w:rsid w:val="007D5092"/>
    <w:rsid w:val="007D6211"/>
    <w:rsid w:val="007D6716"/>
    <w:rsid w:val="007D6982"/>
    <w:rsid w:val="007D6E07"/>
    <w:rsid w:val="007D6E94"/>
    <w:rsid w:val="007D7E7F"/>
    <w:rsid w:val="007E0098"/>
    <w:rsid w:val="007E03E6"/>
    <w:rsid w:val="007E07F3"/>
    <w:rsid w:val="007E27C5"/>
    <w:rsid w:val="007E3AB5"/>
    <w:rsid w:val="007E458F"/>
    <w:rsid w:val="007E4B54"/>
    <w:rsid w:val="007E5DC2"/>
    <w:rsid w:val="007E759A"/>
    <w:rsid w:val="007F2DBE"/>
    <w:rsid w:val="007F3C40"/>
    <w:rsid w:val="007F5B45"/>
    <w:rsid w:val="007F7653"/>
    <w:rsid w:val="007F768C"/>
    <w:rsid w:val="008017A6"/>
    <w:rsid w:val="00801AC4"/>
    <w:rsid w:val="008020FB"/>
    <w:rsid w:val="00802617"/>
    <w:rsid w:val="00802BC5"/>
    <w:rsid w:val="0080315C"/>
    <w:rsid w:val="00804C1E"/>
    <w:rsid w:val="00805414"/>
    <w:rsid w:val="00805932"/>
    <w:rsid w:val="00805C12"/>
    <w:rsid w:val="008065D3"/>
    <w:rsid w:val="0080752D"/>
    <w:rsid w:val="008076B2"/>
    <w:rsid w:val="00807BD6"/>
    <w:rsid w:val="008106C9"/>
    <w:rsid w:val="008122FA"/>
    <w:rsid w:val="008129C9"/>
    <w:rsid w:val="00812A24"/>
    <w:rsid w:val="008146FB"/>
    <w:rsid w:val="00815318"/>
    <w:rsid w:val="008157D6"/>
    <w:rsid w:val="00815E4C"/>
    <w:rsid w:val="008179CF"/>
    <w:rsid w:val="00821489"/>
    <w:rsid w:val="00822C8D"/>
    <w:rsid w:val="00822D5D"/>
    <w:rsid w:val="00825E93"/>
    <w:rsid w:val="00826466"/>
    <w:rsid w:val="00827144"/>
    <w:rsid w:val="0083166E"/>
    <w:rsid w:val="008352C8"/>
    <w:rsid w:val="00836593"/>
    <w:rsid w:val="00836AFB"/>
    <w:rsid w:val="00837D17"/>
    <w:rsid w:val="00842EB4"/>
    <w:rsid w:val="008515D8"/>
    <w:rsid w:val="00852BB9"/>
    <w:rsid w:val="008555AE"/>
    <w:rsid w:val="00855899"/>
    <w:rsid w:val="00855CCA"/>
    <w:rsid w:val="00855D4A"/>
    <w:rsid w:val="00856D75"/>
    <w:rsid w:val="00857982"/>
    <w:rsid w:val="00863238"/>
    <w:rsid w:val="00863B3C"/>
    <w:rsid w:val="008655D3"/>
    <w:rsid w:val="00871EBE"/>
    <w:rsid w:val="00872F28"/>
    <w:rsid w:val="00873762"/>
    <w:rsid w:val="00874F5D"/>
    <w:rsid w:val="008751A7"/>
    <w:rsid w:val="008761DE"/>
    <w:rsid w:val="008763A9"/>
    <w:rsid w:val="008767BC"/>
    <w:rsid w:val="00877BC8"/>
    <w:rsid w:val="008803DA"/>
    <w:rsid w:val="0088090A"/>
    <w:rsid w:val="00883FD2"/>
    <w:rsid w:val="00884A55"/>
    <w:rsid w:val="0088559D"/>
    <w:rsid w:val="00885609"/>
    <w:rsid w:val="0088619A"/>
    <w:rsid w:val="0088678D"/>
    <w:rsid w:val="00886D59"/>
    <w:rsid w:val="00891CE9"/>
    <w:rsid w:val="00894D38"/>
    <w:rsid w:val="00895B62"/>
    <w:rsid w:val="0089753D"/>
    <w:rsid w:val="008A5B98"/>
    <w:rsid w:val="008A6C4B"/>
    <w:rsid w:val="008A6FB4"/>
    <w:rsid w:val="008B25E3"/>
    <w:rsid w:val="008B2D04"/>
    <w:rsid w:val="008B4E54"/>
    <w:rsid w:val="008B4F6F"/>
    <w:rsid w:val="008B653E"/>
    <w:rsid w:val="008B79D7"/>
    <w:rsid w:val="008C1363"/>
    <w:rsid w:val="008C31EE"/>
    <w:rsid w:val="008C39B7"/>
    <w:rsid w:val="008C4679"/>
    <w:rsid w:val="008C5860"/>
    <w:rsid w:val="008C5975"/>
    <w:rsid w:val="008D2396"/>
    <w:rsid w:val="008D2C3B"/>
    <w:rsid w:val="008D3F35"/>
    <w:rsid w:val="008D4CF4"/>
    <w:rsid w:val="008D63C9"/>
    <w:rsid w:val="008D7131"/>
    <w:rsid w:val="008E2D3D"/>
    <w:rsid w:val="008E673A"/>
    <w:rsid w:val="008E6D11"/>
    <w:rsid w:val="008E75ED"/>
    <w:rsid w:val="008F2384"/>
    <w:rsid w:val="008F250C"/>
    <w:rsid w:val="008F25C9"/>
    <w:rsid w:val="008F2C95"/>
    <w:rsid w:val="008F37E2"/>
    <w:rsid w:val="008F5D98"/>
    <w:rsid w:val="008F7522"/>
    <w:rsid w:val="009011A6"/>
    <w:rsid w:val="009022C7"/>
    <w:rsid w:val="009034E2"/>
    <w:rsid w:val="00904381"/>
    <w:rsid w:val="009043D6"/>
    <w:rsid w:val="009066CC"/>
    <w:rsid w:val="0090730E"/>
    <w:rsid w:val="00910E05"/>
    <w:rsid w:val="00911D89"/>
    <w:rsid w:val="00917ECF"/>
    <w:rsid w:val="00917FF6"/>
    <w:rsid w:val="009210CF"/>
    <w:rsid w:val="009213F0"/>
    <w:rsid w:val="00921EBD"/>
    <w:rsid w:val="00922051"/>
    <w:rsid w:val="00923C9D"/>
    <w:rsid w:val="00925138"/>
    <w:rsid w:val="009258F9"/>
    <w:rsid w:val="00926F7E"/>
    <w:rsid w:val="00927715"/>
    <w:rsid w:val="00931362"/>
    <w:rsid w:val="00931A4E"/>
    <w:rsid w:val="00931B38"/>
    <w:rsid w:val="00931FFA"/>
    <w:rsid w:val="009329CA"/>
    <w:rsid w:val="00932A9C"/>
    <w:rsid w:val="00932B30"/>
    <w:rsid w:val="009344E9"/>
    <w:rsid w:val="0093451F"/>
    <w:rsid w:val="00936E03"/>
    <w:rsid w:val="00941F55"/>
    <w:rsid w:val="00942B3B"/>
    <w:rsid w:val="00947AC6"/>
    <w:rsid w:val="00950AFD"/>
    <w:rsid w:val="00951178"/>
    <w:rsid w:val="009513D4"/>
    <w:rsid w:val="00951BE3"/>
    <w:rsid w:val="00952C1D"/>
    <w:rsid w:val="00952F55"/>
    <w:rsid w:val="0095345E"/>
    <w:rsid w:val="00953E72"/>
    <w:rsid w:val="0095533A"/>
    <w:rsid w:val="00955B8F"/>
    <w:rsid w:val="0095691B"/>
    <w:rsid w:val="00960831"/>
    <w:rsid w:val="00962157"/>
    <w:rsid w:val="00964009"/>
    <w:rsid w:val="00964047"/>
    <w:rsid w:val="00964512"/>
    <w:rsid w:val="00964662"/>
    <w:rsid w:val="00964A4B"/>
    <w:rsid w:val="0097034F"/>
    <w:rsid w:val="00975D45"/>
    <w:rsid w:val="00976F24"/>
    <w:rsid w:val="00976F8A"/>
    <w:rsid w:val="00977D5C"/>
    <w:rsid w:val="0098209B"/>
    <w:rsid w:val="00982BD8"/>
    <w:rsid w:val="00984A26"/>
    <w:rsid w:val="009858B9"/>
    <w:rsid w:val="0098592F"/>
    <w:rsid w:val="00985C70"/>
    <w:rsid w:val="00986A45"/>
    <w:rsid w:val="00987253"/>
    <w:rsid w:val="00990649"/>
    <w:rsid w:val="00995A06"/>
    <w:rsid w:val="009962DE"/>
    <w:rsid w:val="009977BB"/>
    <w:rsid w:val="009A06AB"/>
    <w:rsid w:val="009A0743"/>
    <w:rsid w:val="009A09E6"/>
    <w:rsid w:val="009A1493"/>
    <w:rsid w:val="009A17BF"/>
    <w:rsid w:val="009A17D6"/>
    <w:rsid w:val="009A357F"/>
    <w:rsid w:val="009A4F6E"/>
    <w:rsid w:val="009A5887"/>
    <w:rsid w:val="009A6A2A"/>
    <w:rsid w:val="009A7513"/>
    <w:rsid w:val="009A7A6D"/>
    <w:rsid w:val="009B0BCF"/>
    <w:rsid w:val="009B1A24"/>
    <w:rsid w:val="009B2870"/>
    <w:rsid w:val="009B2B9C"/>
    <w:rsid w:val="009B3592"/>
    <w:rsid w:val="009B3924"/>
    <w:rsid w:val="009B4128"/>
    <w:rsid w:val="009B73EC"/>
    <w:rsid w:val="009B7414"/>
    <w:rsid w:val="009C0498"/>
    <w:rsid w:val="009C0E41"/>
    <w:rsid w:val="009C17EC"/>
    <w:rsid w:val="009C1C47"/>
    <w:rsid w:val="009C1D14"/>
    <w:rsid w:val="009C2611"/>
    <w:rsid w:val="009C2C53"/>
    <w:rsid w:val="009C2E68"/>
    <w:rsid w:val="009C2E7B"/>
    <w:rsid w:val="009C3D22"/>
    <w:rsid w:val="009C4E7F"/>
    <w:rsid w:val="009C5169"/>
    <w:rsid w:val="009C533A"/>
    <w:rsid w:val="009C6C2A"/>
    <w:rsid w:val="009C7C3B"/>
    <w:rsid w:val="009C7FEB"/>
    <w:rsid w:val="009D2A2A"/>
    <w:rsid w:val="009D5F1F"/>
    <w:rsid w:val="009D709B"/>
    <w:rsid w:val="009D7233"/>
    <w:rsid w:val="009E39BA"/>
    <w:rsid w:val="009E3FAE"/>
    <w:rsid w:val="009E447D"/>
    <w:rsid w:val="009E5732"/>
    <w:rsid w:val="009E6F17"/>
    <w:rsid w:val="009E6FD5"/>
    <w:rsid w:val="009F0407"/>
    <w:rsid w:val="009F04A0"/>
    <w:rsid w:val="009F294F"/>
    <w:rsid w:val="009F381D"/>
    <w:rsid w:val="009F39F2"/>
    <w:rsid w:val="009F46E6"/>
    <w:rsid w:val="009F4C51"/>
    <w:rsid w:val="009F57AB"/>
    <w:rsid w:val="009F620C"/>
    <w:rsid w:val="009F6D3C"/>
    <w:rsid w:val="009F7FE5"/>
    <w:rsid w:val="00A00E62"/>
    <w:rsid w:val="00A00F19"/>
    <w:rsid w:val="00A032C3"/>
    <w:rsid w:val="00A053BD"/>
    <w:rsid w:val="00A05770"/>
    <w:rsid w:val="00A05A5F"/>
    <w:rsid w:val="00A143C2"/>
    <w:rsid w:val="00A1515A"/>
    <w:rsid w:val="00A15A77"/>
    <w:rsid w:val="00A16758"/>
    <w:rsid w:val="00A16A7C"/>
    <w:rsid w:val="00A17BF2"/>
    <w:rsid w:val="00A17F74"/>
    <w:rsid w:val="00A21765"/>
    <w:rsid w:val="00A2289B"/>
    <w:rsid w:val="00A2419B"/>
    <w:rsid w:val="00A25BBB"/>
    <w:rsid w:val="00A27737"/>
    <w:rsid w:val="00A30200"/>
    <w:rsid w:val="00A322B6"/>
    <w:rsid w:val="00A33653"/>
    <w:rsid w:val="00A33827"/>
    <w:rsid w:val="00A3522B"/>
    <w:rsid w:val="00A3798E"/>
    <w:rsid w:val="00A40853"/>
    <w:rsid w:val="00A414A8"/>
    <w:rsid w:val="00A42106"/>
    <w:rsid w:val="00A42A5F"/>
    <w:rsid w:val="00A43E1D"/>
    <w:rsid w:val="00A43E7F"/>
    <w:rsid w:val="00A444EE"/>
    <w:rsid w:val="00A4464A"/>
    <w:rsid w:val="00A449A4"/>
    <w:rsid w:val="00A45AF9"/>
    <w:rsid w:val="00A45DDF"/>
    <w:rsid w:val="00A463AE"/>
    <w:rsid w:val="00A517F5"/>
    <w:rsid w:val="00A52A0C"/>
    <w:rsid w:val="00A55788"/>
    <w:rsid w:val="00A56636"/>
    <w:rsid w:val="00A60FC0"/>
    <w:rsid w:val="00A63905"/>
    <w:rsid w:val="00A6524C"/>
    <w:rsid w:val="00A65DA3"/>
    <w:rsid w:val="00A66C5F"/>
    <w:rsid w:val="00A675DE"/>
    <w:rsid w:val="00A67E2C"/>
    <w:rsid w:val="00A707DF"/>
    <w:rsid w:val="00A71BCB"/>
    <w:rsid w:val="00A72B06"/>
    <w:rsid w:val="00A7506F"/>
    <w:rsid w:val="00A763BF"/>
    <w:rsid w:val="00A77220"/>
    <w:rsid w:val="00A8138A"/>
    <w:rsid w:val="00A8179E"/>
    <w:rsid w:val="00A82041"/>
    <w:rsid w:val="00A8378E"/>
    <w:rsid w:val="00A838DB"/>
    <w:rsid w:val="00A83F4F"/>
    <w:rsid w:val="00A83FEF"/>
    <w:rsid w:val="00A847A6"/>
    <w:rsid w:val="00A87578"/>
    <w:rsid w:val="00A875E9"/>
    <w:rsid w:val="00A911D0"/>
    <w:rsid w:val="00A91316"/>
    <w:rsid w:val="00A91F05"/>
    <w:rsid w:val="00A91F88"/>
    <w:rsid w:val="00A928CA"/>
    <w:rsid w:val="00A9328C"/>
    <w:rsid w:val="00A9331D"/>
    <w:rsid w:val="00A9453F"/>
    <w:rsid w:val="00A951CE"/>
    <w:rsid w:val="00A955A0"/>
    <w:rsid w:val="00A95E5C"/>
    <w:rsid w:val="00A97C1C"/>
    <w:rsid w:val="00A97D79"/>
    <w:rsid w:val="00AA2876"/>
    <w:rsid w:val="00AA4DF1"/>
    <w:rsid w:val="00AA516A"/>
    <w:rsid w:val="00AA524C"/>
    <w:rsid w:val="00AB1FEF"/>
    <w:rsid w:val="00AB3F56"/>
    <w:rsid w:val="00AB4887"/>
    <w:rsid w:val="00AB5A14"/>
    <w:rsid w:val="00AB5BCA"/>
    <w:rsid w:val="00AB7198"/>
    <w:rsid w:val="00AB7FF4"/>
    <w:rsid w:val="00AC05B8"/>
    <w:rsid w:val="00AC1251"/>
    <w:rsid w:val="00AC319E"/>
    <w:rsid w:val="00AC386A"/>
    <w:rsid w:val="00AC6484"/>
    <w:rsid w:val="00AC7645"/>
    <w:rsid w:val="00AC7CF3"/>
    <w:rsid w:val="00AD36DF"/>
    <w:rsid w:val="00AD4C6F"/>
    <w:rsid w:val="00AD5FCB"/>
    <w:rsid w:val="00AD605D"/>
    <w:rsid w:val="00AD6798"/>
    <w:rsid w:val="00AE15BE"/>
    <w:rsid w:val="00AE1DB3"/>
    <w:rsid w:val="00AE261E"/>
    <w:rsid w:val="00AE2DC2"/>
    <w:rsid w:val="00AE3B08"/>
    <w:rsid w:val="00AE3C97"/>
    <w:rsid w:val="00AE49AF"/>
    <w:rsid w:val="00AE4B21"/>
    <w:rsid w:val="00AE639E"/>
    <w:rsid w:val="00AE7E4D"/>
    <w:rsid w:val="00AF02DA"/>
    <w:rsid w:val="00AF05C3"/>
    <w:rsid w:val="00AF09A0"/>
    <w:rsid w:val="00AF185E"/>
    <w:rsid w:val="00AF21A3"/>
    <w:rsid w:val="00AF2AB3"/>
    <w:rsid w:val="00AF4D6F"/>
    <w:rsid w:val="00AF5ED6"/>
    <w:rsid w:val="00AF7B9E"/>
    <w:rsid w:val="00B0083E"/>
    <w:rsid w:val="00B00CAE"/>
    <w:rsid w:val="00B00E0E"/>
    <w:rsid w:val="00B05D64"/>
    <w:rsid w:val="00B069AB"/>
    <w:rsid w:val="00B06E88"/>
    <w:rsid w:val="00B125CB"/>
    <w:rsid w:val="00B1426A"/>
    <w:rsid w:val="00B14317"/>
    <w:rsid w:val="00B14902"/>
    <w:rsid w:val="00B14BFC"/>
    <w:rsid w:val="00B150A5"/>
    <w:rsid w:val="00B20359"/>
    <w:rsid w:val="00B22845"/>
    <w:rsid w:val="00B23B9A"/>
    <w:rsid w:val="00B24F13"/>
    <w:rsid w:val="00B276B6"/>
    <w:rsid w:val="00B27FB9"/>
    <w:rsid w:val="00B30729"/>
    <w:rsid w:val="00B30ED1"/>
    <w:rsid w:val="00B326D4"/>
    <w:rsid w:val="00B33380"/>
    <w:rsid w:val="00B34FF7"/>
    <w:rsid w:val="00B352FF"/>
    <w:rsid w:val="00B356E4"/>
    <w:rsid w:val="00B41F63"/>
    <w:rsid w:val="00B4293D"/>
    <w:rsid w:val="00B431FA"/>
    <w:rsid w:val="00B43301"/>
    <w:rsid w:val="00B436A1"/>
    <w:rsid w:val="00B45798"/>
    <w:rsid w:val="00B45FFF"/>
    <w:rsid w:val="00B461F3"/>
    <w:rsid w:val="00B46779"/>
    <w:rsid w:val="00B51DD1"/>
    <w:rsid w:val="00B5291E"/>
    <w:rsid w:val="00B5298C"/>
    <w:rsid w:val="00B53366"/>
    <w:rsid w:val="00B54A9F"/>
    <w:rsid w:val="00B55252"/>
    <w:rsid w:val="00B6042E"/>
    <w:rsid w:val="00B605CD"/>
    <w:rsid w:val="00B63B39"/>
    <w:rsid w:val="00B66285"/>
    <w:rsid w:val="00B671B5"/>
    <w:rsid w:val="00B67297"/>
    <w:rsid w:val="00B67310"/>
    <w:rsid w:val="00B67375"/>
    <w:rsid w:val="00B700EE"/>
    <w:rsid w:val="00B73FB5"/>
    <w:rsid w:val="00B749E6"/>
    <w:rsid w:val="00B74E1A"/>
    <w:rsid w:val="00B74E9D"/>
    <w:rsid w:val="00B7537B"/>
    <w:rsid w:val="00B7568F"/>
    <w:rsid w:val="00B75C10"/>
    <w:rsid w:val="00B76501"/>
    <w:rsid w:val="00B77D7D"/>
    <w:rsid w:val="00B801EC"/>
    <w:rsid w:val="00B81648"/>
    <w:rsid w:val="00B81704"/>
    <w:rsid w:val="00B81735"/>
    <w:rsid w:val="00B826E0"/>
    <w:rsid w:val="00B8377C"/>
    <w:rsid w:val="00B86FDF"/>
    <w:rsid w:val="00B872DE"/>
    <w:rsid w:val="00B87827"/>
    <w:rsid w:val="00B90291"/>
    <w:rsid w:val="00B9261B"/>
    <w:rsid w:val="00B92F0F"/>
    <w:rsid w:val="00B949A8"/>
    <w:rsid w:val="00B9514B"/>
    <w:rsid w:val="00BA0A75"/>
    <w:rsid w:val="00BA0B46"/>
    <w:rsid w:val="00BA0DB5"/>
    <w:rsid w:val="00BA0EFC"/>
    <w:rsid w:val="00BA22B5"/>
    <w:rsid w:val="00BA22BE"/>
    <w:rsid w:val="00BA2E9C"/>
    <w:rsid w:val="00BA3450"/>
    <w:rsid w:val="00BA5F02"/>
    <w:rsid w:val="00BA6939"/>
    <w:rsid w:val="00BA7708"/>
    <w:rsid w:val="00BA794F"/>
    <w:rsid w:val="00BB09DD"/>
    <w:rsid w:val="00BB1445"/>
    <w:rsid w:val="00BB173B"/>
    <w:rsid w:val="00BB19BA"/>
    <w:rsid w:val="00BB257F"/>
    <w:rsid w:val="00BB4897"/>
    <w:rsid w:val="00BB61C3"/>
    <w:rsid w:val="00BB7132"/>
    <w:rsid w:val="00BC03AC"/>
    <w:rsid w:val="00BC2409"/>
    <w:rsid w:val="00BC469C"/>
    <w:rsid w:val="00BC6CE3"/>
    <w:rsid w:val="00BC6F1D"/>
    <w:rsid w:val="00BC7014"/>
    <w:rsid w:val="00BC7B83"/>
    <w:rsid w:val="00BD01EF"/>
    <w:rsid w:val="00BD065F"/>
    <w:rsid w:val="00BD2D52"/>
    <w:rsid w:val="00BD42FE"/>
    <w:rsid w:val="00BD478B"/>
    <w:rsid w:val="00BD632E"/>
    <w:rsid w:val="00BD680B"/>
    <w:rsid w:val="00BE1E81"/>
    <w:rsid w:val="00BE207E"/>
    <w:rsid w:val="00BE2424"/>
    <w:rsid w:val="00BE2736"/>
    <w:rsid w:val="00BE2FE4"/>
    <w:rsid w:val="00BE5055"/>
    <w:rsid w:val="00BF3C74"/>
    <w:rsid w:val="00C01521"/>
    <w:rsid w:val="00C02547"/>
    <w:rsid w:val="00C0734F"/>
    <w:rsid w:val="00C10C63"/>
    <w:rsid w:val="00C11A4F"/>
    <w:rsid w:val="00C11A84"/>
    <w:rsid w:val="00C135D7"/>
    <w:rsid w:val="00C13D0B"/>
    <w:rsid w:val="00C1477C"/>
    <w:rsid w:val="00C155CF"/>
    <w:rsid w:val="00C156FD"/>
    <w:rsid w:val="00C1587A"/>
    <w:rsid w:val="00C16A31"/>
    <w:rsid w:val="00C17CA6"/>
    <w:rsid w:val="00C20E64"/>
    <w:rsid w:val="00C21681"/>
    <w:rsid w:val="00C2319A"/>
    <w:rsid w:val="00C25D62"/>
    <w:rsid w:val="00C2656C"/>
    <w:rsid w:val="00C26A69"/>
    <w:rsid w:val="00C27224"/>
    <w:rsid w:val="00C27FAF"/>
    <w:rsid w:val="00C3157B"/>
    <w:rsid w:val="00C31BF5"/>
    <w:rsid w:val="00C32431"/>
    <w:rsid w:val="00C339CB"/>
    <w:rsid w:val="00C3415C"/>
    <w:rsid w:val="00C352BE"/>
    <w:rsid w:val="00C36161"/>
    <w:rsid w:val="00C3799D"/>
    <w:rsid w:val="00C37F14"/>
    <w:rsid w:val="00C40AF6"/>
    <w:rsid w:val="00C456F8"/>
    <w:rsid w:val="00C46BFA"/>
    <w:rsid w:val="00C47424"/>
    <w:rsid w:val="00C47B98"/>
    <w:rsid w:val="00C51501"/>
    <w:rsid w:val="00C515B2"/>
    <w:rsid w:val="00C526D6"/>
    <w:rsid w:val="00C52CE4"/>
    <w:rsid w:val="00C52F0F"/>
    <w:rsid w:val="00C53461"/>
    <w:rsid w:val="00C53C06"/>
    <w:rsid w:val="00C54622"/>
    <w:rsid w:val="00C55E74"/>
    <w:rsid w:val="00C60BB3"/>
    <w:rsid w:val="00C63F14"/>
    <w:rsid w:val="00C64276"/>
    <w:rsid w:val="00C64781"/>
    <w:rsid w:val="00C6706D"/>
    <w:rsid w:val="00C67A57"/>
    <w:rsid w:val="00C724FC"/>
    <w:rsid w:val="00C72AE6"/>
    <w:rsid w:val="00C73444"/>
    <w:rsid w:val="00C74D72"/>
    <w:rsid w:val="00C75036"/>
    <w:rsid w:val="00C803C1"/>
    <w:rsid w:val="00C80406"/>
    <w:rsid w:val="00C83B26"/>
    <w:rsid w:val="00C90CDD"/>
    <w:rsid w:val="00C92880"/>
    <w:rsid w:val="00C92C51"/>
    <w:rsid w:val="00C94566"/>
    <w:rsid w:val="00C955DD"/>
    <w:rsid w:val="00C95E06"/>
    <w:rsid w:val="00C963A3"/>
    <w:rsid w:val="00C96B7D"/>
    <w:rsid w:val="00C97A31"/>
    <w:rsid w:val="00C97F9C"/>
    <w:rsid w:val="00CA00F4"/>
    <w:rsid w:val="00CA0500"/>
    <w:rsid w:val="00CA49A5"/>
    <w:rsid w:val="00CA5107"/>
    <w:rsid w:val="00CB36CC"/>
    <w:rsid w:val="00CB4BBC"/>
    <w:rsid w:val="00CB4EE6"/>
    <w:rsid w:val="00CB571E"/>
    <w:rsid w:val="00CB667E"/>
    <w:rsid w:val="00CB6DA9"/>
    <w:rsid w:val="00CC058D"/>
    <w:rsid w:val="00CC0590"/>
    <w:rsid w:val="00CC1D4B"/>
    <w:rsid w:val="00CC2765"/>
    <w:rsid w:val="00CC541B"/>
    <w:rsid w:val="00CC57CB"/>
    <w:rsid w:val="00CC6EC9"/>
    <w:rsid w:val="00CC74FA"/>
    <w:rsid w:val="00CC7A95"/>
    <w:rsid w:val="00CD0B11"/>
    <w:rsid w:val="00CD16A3"/>
    <w:rsid w:val="00CD1ABF"/>
    <w:rsid w:val="00CD1E80"/>
    <w:rsid w:val="00CD203B"/>
    <w:rsid w:val="00CD2427"/>
    <w:rsid w:val="00CD30D7"/>
    <w:rsid w:val="00CD5295"/>
    <w:rsid w:val="00CD7E92"/>
    <w:rsid w:val="00CE1807"/>
    <w:rsid w:val="00CE37DE"/>
    <w:rsid w:val="00CE667F"/>
    <w:rsid w:val="00CF13A7"/>
    <w:rsid w:val="00CF18F0"/>
    <w:rsid w:val="00CF370C"/>
    <w:rsid w:val="00CF381C"/>
    <w:rsid w:val="00CF3DD5"/>
    <w:rsid w:val="00CF480F"/>
    <w:rsid w:val="00CF50A0"/>
    <w:rsid w:val="00CF5138"/>
    <w:rsid w:val="00CF5A1A"/>
    <w:rsid w:val="00CF6A32"/>
    <w:rsid w:val="00D00861"/>
    <w:rsid w:val="00D00F71"/>
    <w:rsid w:val="00D014FA"/>
    <w:rsid w:val="00D06CA4"/>
    <w:rsid w:val="00D074AE"/>
    <w:rsid w:val="00D078AA"/>
    <w:rsid w:val="00D1032E"/>
    <w:rsid w:val="00D10979"/>
    <w:rsid w:val="00D12C26"/>
    <w:rsid w:val="00D145E6"/>
    <w:rsid w:val="00D14FC9"/>
    <w:rsid w:val="00D1544F"/>
    <w:rsid w:val="00D15E23"/>
    <w:rsid w:val="00D22089"/>
    <w:rsid w:val="00D234C4"/>
    <w:rsid w:val="00D23678"/>
    <w:rsid w:val="00D2435B"/>
    <w:rsid w:val="00D250C2"/>
    <w:rsid w:val="00D31342"/>
    <w:rsid w:val="00D33F11"/>
    <w:rsid w:val="00D33FCF"/>
    <w:rsid w:val="00D3456F"/>
    <w:rsid w:val="00D34860"/>
    <w:rsid w:val="00D35F64"/>
    <w:rsid w:val="00D36CF0"/>
    <w:rsid w:val="00D40FCC"/>
    <w:rsid w:val="00D42149"/>
    <w:rsid w:val="00D44091"/>
    <w:rsid w:val="00D4534A"/>
    <w:rsid w:val="00D4688F"/>
    <w:rsid w:val="00D4726C"/>
    <w:rsid w:val="00D47A98"/>
    <w:rsid w:val="00D47C27"/>
    <w:rsid w:val="00D51002"/>
    <w:rsid w:val="00D51E1B"/>
    <w:rsid w:val="00D51F69"/>
    <w:rsid w:val="00D53550"/>
    <w:rsid w:val="00D5367E"/>
    <w:rsid w:val="00D53976"/>
    <w:rsid w:val="00D53EB0"/>
    <w:rsid w:val="00D54DF2"/>
    <w:rsid w:val="00D5517D"/>
    <w:rsid w:val="00D5679F"/>
    <w:rsid w:val="00D56F19"/>
    <w:rsid w:val="00D60EAF"/>
    <w:rsid w:val="00D618F8"/>
    <w:rsid w:val="00D61DB9"/>
    <w:rsid w:val="00D62AB0"/>
    <w:rsid w:val="00D62F1D"/>
    <w:rsid w:val="00D64E2A"/>
    <w:rsid w:val="00D72988"/>
    <w:rsid w:val="00D744C5"/>
    <w:rsid w:val="00D74898"/>
    <w:rsid w:val="00D748BC"/>
    <w:rsid w:val="00D75909"/>
    <w:rsid w:val="00D76F91"/>
    <w:rsid w:val="00D77AFB"/>
    <w:rsid w:val="00D81755"/>
    <w:rsid w:val="00D821D6"/>
    <w:rsid w:val="00D84952"/>
    <w:rsid w:val="00D86B45"/>
    <w:rsid w:val="00D86D0F"/>
    <w:rsid w:val="00D91B59"/>
    <w:rsid w:val="00D937A1"/>
    <w:rsid w:val="00D945E9"/>
    <w:rsid w:val="00DA08E9"/>
    <w:rsid w:val="00DA1020"/>
    <w:rsid w:val="00DA186D"/>
    <w:rsid w:val="00DA2B84"/>
    <w:rsid w:val="00DA2F4F"/>
    <w:rsid w:val="00DA30D7"/>
    <w:rsid w:val="00DA3CD2"/>
    <w:rsid w:val="00DA40FF"/>
    <w:rsid w:val="00DA4384"/>
    <w:rsid w:val="00DA45EC"/>
    <w:rsid w:val="00DA4ADB"/>
    <w:rsid w:val="00DA524F"/>
    <w:rsid w:val="00DA57F0"/>
    <w:rsid w:val="00DA73D7"/>
    <w:rsid w:val="00DA768D"/>
    <w:rsid w:val="00DA7C5D"/>
    <w:rsid w:val="00DB1074"/>
    <w:rsid w:val="00DB384A"/>
    <w:rsid w:val="00DB3C48"/>
    <w:rsid w:val="00DB4365"/>
    <w:rsid w:val="00DB4C3B"/>
    <w:rsid w:val="00DB7AE5"/>
    <w:rsid w:val="00DC095C"/>
    <w:rsid w:val="00DC098E"/>
    <w:rsid w:val="00DC30E7"/>
    <w:rsid w:val="00DC3830"/>
    <w:rsid w:val="00DC516C"/>
    <w:rsid w:val="00DC57B0"/>
    <w:rsid w:val="00DC598D"/>
    <w:rsid w:val="00DC5DE2"/>
    <w:rsid w:val="00DC6DDC"/>
    <w:rsid w:val="00DD02D0"/>
    <w:rsid w:val="00DD0321"/>
    <w:rsid w:val="00DD0985"/>
    <w:rsid w:val="00DD319D"/>
    <w:rsid w:val="00DD4B7C"/>
    <w:rsid w:val="00DD4E5D"/>
    <w:rsid w:val="00DD6A31"/>
    <w:rsid w:val="00DD6D04"/>
    <w:rsid w:val="00DD6F64"/>
    <w:rsid w:val="00DD77CD"/>
    <w:rsid w:val="00DE0093"/>
    <w:rsid w:val="00DE05E6"/>
    <w:rsid w:val="00DE06A5"/>
    <w:rsid w:val="00DE18EF"/>
    <w:rsid w:val="00DE3026"/>
    <w:rsid w:val="00DE4ABB"/>
    <w:rsid w:val="00DF0F13"/>
    <w:rsid w:val="00DF19D7"/>
    <w:rsid w:val="00DF2A18"/>
    <w:rsid w:val="00DF59B1"/>
    <w:rsid w:val="00DF684D"/>
    <w:rsid w:val="00DF6A4E"/>
    <w:rsid w:val="00DF6C5E"/>
    <w:rsid w:val="00E00C22"/>
    <w:rsid w:val="00E015DD"/>
    <w:rsid w:val="00E01AE2"/>
    <w:rsid w:val="00E06196"/>
    <w:rsid w:val="00E07E4D"/>
    <w:rsid w:val="00E111D0"/>
    <w:rsid w:val="00E1192D"/>
    <w:rsid w:val="00E12186"/>
    <w:rsid w:val="00E13FA2"/>
    <w:rsid w:val="00E15F56"/>
    <w:rsid w:val="00E16FD8"/>
    <w:rsid w:val="00E170A2"/>
    <w:rsid w:val="00E17C8E"/>
    <w:rsid w:val="00E2253D"/>
    <w:rsid w:val="00E22F26"/>
    <w:rsid w:val="00E232AC"/>
    <w:rsid w:val="00E238AD"/>
    <w:rsid w:val="00E23A20"/>
    <w:rsid w:val="00E27101"/>
    <w:rsid w:val="00E31C7D"/>
    <w:rsid w:val="00E33942"/>
    <w:rsid w:val="00E35FA6"/>
    <w:rsid w:val="00E3630A"/>
    <w:rsid w:val="00E4125B"/>
    <w:rsid w:val="00E41694"/>
    <w:rsid w:val="00E4185B"/>
    <w:rsid w:val="00E41C33"/>
    <w:rsid w:val="00E447B3"/>
    <w:rsid w:val="00E46029"/>
    <w:rsid w:val="00E468A4"/>
    <w:rsid w:val="00E47201"/>
    <w:rsid w:val="00E4781D"/>
    <w:rsid w:val="00E478EC"/>
    <w:rsid w:val="00E51A8B"/>
    <w:rsid w:val="00E51CEF"/>
    <w:rsid w:val="00E52823"/>
    <w:rsid w:val="00E52B42"/>
    <w:rsid w:val="00E57A70"/>
    <w:rsid w:val="00E57C58"/>
    <w:rsid w:val="00E57E34"/>
    <w:rsid w:val="00E61046"/>
    <w:rsid w:val="00E61412"/>
    <w:rsid w:val="00E62B8F"/>
    <w:rsid w:val="00E666F5"/>
    <w:rsid w:val="00E67AA0"/>
    <w:rsid w:val="00E67AAC"/>
    <w:rsid w:val="00E70BF8"/>
    <w:rsid w:val="00E72650"/>
    <w:rsid w:val="00E72D17"/>
    <w:rsid w:val="00E745A3"/>
    <w:rsid w:val="00E759CA"/>
    <w:rsid w:val="00E80843"/>
    <w:rsid w:val="00E82EB7"/>
    <w:rsid w:val="00E8351B"/>
    <w:rsid w:val="00E84932"/>
    <w:rsid w:val="00E84A07"/>
    <w:rsid w:val="00E86E88"/>
    <w:rsid w:val="00E872A3"/>
    <w:rsid w:val="00E87BC2"/>
    <w:rsid w:val="00E90886"/>
    <w:rsid w:val="00E919AE"/>
    <w:rsid w:val="00E91CFD"/>
    <w:rsid w:val="00E920A6"/>
    <w:rsid w:val="00E931B8"/>
    <w:rsid w:val="00E942EA"/>
    <w:rsid w:val="00E95720"/>
    <w:rsid w:val="00E97477"/>
    <w:rsid w:val="00EA1226"/>
    <w:rsid w:val="00EA12DC"/>
    <w:rsid w:val="00EA1615"/>
    <w:rsid w:val="00EA170A"/>
    <w:rsid w:val="00EA1BF2"/>
    <w:rsid w:val="00EA207E"/>
    <w:rsid w:val="00EA22B3"/>
    <w:rsid w:val="00EA283B"/>
    <w:rsid w:val="00EA2F66"/>
    <w:rsid w:val="00EA524E"/>
    <w:rsid w:val="00EA573C"/>
    <w:rsid w:val="00EA5D3D"/>
    <w:rsid w:val="00EA7D12"/>
    <w:rsid w:val="00EB14CE"/>
    <w:rsid w:val="00EB27BB"/>
    <w:rsid w:val="00EB30D8"/>
    <w:rsid w:val="00EB3B33"/>
    <w:rsid w:val="00EB57EE"/>
    <w:rsid w:val="00EC3070"/>
    <w:rsid w:val="00EC5ABD"/>
    <w:rsid w:val="00EC5ED7"/>
    <w:rsid w:val="00ED0621"/>
    <w:rsid w:val="00ED1086"/>
    <w:rsid w:val="00ED377A"/>
    <w:rsid w:val="00ED3A7C"/>
    <w:rsid w:val="00ED444F"/>
    <w:rsid w:val="00ED487F"/>
    <w:rsid w:val="00ED6517"/>
    <w:rsid w:val="00EE0473"/>
    <w:rsid w:val="00EE09AD"/>
    <w:rsid w:val="00EE1320"/>
    <w:rsid w:val="00EE1A96"/>
    <w:rsid w:val="00EE412A"/>
    <w:rsid w:val="00EE6372"/>
    <w:rsid w:val="00EE657A"/>
    <w:rsid w:val="00EE6C98"/>
    <w:rsid w:val="00EE6E14"/>
    <w:rsid w:val="00EF063A"/>
    <w:rsid w:val="00EF13A7"/>
    <w:rsid w:val="00EF480A"/>
    <w:rsid w:val="00EF54C8"/>
    <w:rsid w:val="00EF73BF"/>
    <w:rsid w:val="00EF77C4"/>
    <w:rsid w:val="00F0277B"/>
    <w:rsid w:val="00F042FC"/>
    <w:rsid w:val="00F0607E"/>
    <w:rsid w:val="00F07152"/>
    <w:rsid w:val="00F07E4E"/>
    <w:rsid w:val="00F108A1"/>
    <w:rsid w:val="00F10ADB"/>
    <w:rsid w:val="00F130EB"/>
    <w:rsid w:val="00F14A0E"/>
    <w:rsid w:val="00F159FC"/>
    <w:rsid w:val="00F16609"/>
    <w:rsid w:val="00F20CAE"/>
    <w:rsid w:val="00F21267"/>
    <w:rsid w:val="00F22901"/>
    <w:rsid w:val="00F22A61"/>
    <w:rsid w:val="00F23040"/>
    <w:rsid w:val="00F268EC"/>
    <w:rsid w:val="00F27A69"/>
    <w:rsid w:val="00F3110F"/>
    <w:rsid w:val="00F3195A"/>
    <w:rsid w:val="00F31F83"/>
    <w:rsid w:val="00F3315A"/>
    <w:rsid w:val="00F34AE5"/>
    <w:rsid w:val="00F35566"/>
    <w:rsid w:val="00F362E8"/>
    <w:rsid w:val="00F368E2"/>
    <w:rsid w:val="00F3797C"/>
    <w:rsid w:val="00F40892"/>
    <w:rsid w:val="00F418AE"/>
    <w:rsid w:val="00F418C3"/>
    <w:rsid w:val="00F41ADC"/>
    <w:rsid w:val="00F422B7"/>
    <w:rsid w:val="00F42383"/>
    <w:rsid w:val="00F435E8"/>
    <w:rsid w:val="00F43D41"/>
    <w:rsid w:val="00F46C38"/>
    <w:rsid w:val="00F47265"/>
    <w:rsid w:val="00F509FB"/>
    <w:rsid w:val="00F50C20"/>
    <w:rsid w:val="00F521A4"/>
    <w:rsid w:val="00F534FC"/>
    <w:rsid w:val="00F536BE"/>
    <w:rsid w:val="00F53F8C"/>
    <w:rsid w:val="00F56F6C"/>
    <w:rsid w:val="00F576E6"/>
    <w:rsid w:val="00F579B2"/>
    <w:rsid w:val="00F57C8F"/>
    <w:rsid w:val="00F60881"/>
    <w:rsid w:val="00F60F56"/>
    <w:rsid w:val="00F623D1"/>
    <w:rsid w:val="00F62426"/>
    <w:rsid w:val="00F625DC"/>
    <w:rsid w:val="00F62FEE"/>
    <w:rsid w:val="00F6356B"/>
    <w:rsid w:val="00F63775"/>
    <w:rsid w:val="00F65A2F"/>
    <w:rsid w:val="00F660F6"/>
    <w:rsid w:val="00F66277"/>
    <w:rsid w:val="00F6730A"/>
    <w:rsid w:val="00F71D9B"/>
    <w:rsid w:val="00F7230C"/>
    <w:rsid w:val="00F73D04"/>
    <w:rsid w:val="00F7442B"/>
    <w:rsid w:val="00F750AA"/>
    <w:rsid w:val="00F76E05"/>
    <w:rsid w:val="00F80534"/>
    <w:rsid w:val="00F836B6"/>
    <w:rsid w:val="00F84551"/>
    <w:rsid w:val="00F85E85"/>
    <w:rsid w:val="00F86219"/>
    <w:rsid w:val="00F87B7D"/>
    <w:rsid w:val="00F903FC"/>
    <w:rsid w:val="00F90D8E"/>
    <w:rsid w:val="00F92927"/>
    <w:rsid w:val="00F93791"/>
    <w:rsid w:val="00F93D2C"/>
    <w:rsid w:val="00F95B6E"/>
    <w:rsid w:val="00F95FBB"/>
    <w:rsid w:val="00FA22A6"/>
    <w:rsid w:val="00FA2438"/>
    <w:rsid w:val="00FA29BC"/>
    <w:rsid w:val="00FA3106"/>
    <w:rsid w:val="00FA3CDB"/>
    <w:rsid w:val="00FA49A4"/>
    <w:rsid w:val="00FA4A90"/>
    <w:rsid w:val="00FA4D7F"/>
    <w:rsid w:val="00FB24F3"/>
    <w:rsid w:val="00FB290B"/>
    <w:rsid w:val="00FB3266"/>
    <w:rsid w:val="00FB347B"/>
    <w:rsid w:val="00FB6446"/>
    <w:rsid w:val="00FB6751"/>
    <w:rsid w:val="00FB6C91"/>
    <w:rsid w:val="00FC0114"/>
    <w:rsid w:val="00FC0DB8"/>
    <w:rsid w:val="00FC17D7"/>
    <w:rsid w:val="00FC1C02"/>
    <w:rsid w:val="00FC3217"/>
    <w:rsid w:val="00FC4CFE"/>
    <w:rsid w:val="00FC6141"/>
    <w:rsid w:val="00FC68B1"/>
    <w:rsid w:val="00FD1619"/>
    <w:rsid w:val="00FD1762"/>
    <w:rsid w:val="00FD3DC9"/>
    <w:rsid w:val="00FD4B31"/>
    <w:rsid w:val="00FD4C8A"/>
    <w:rsid w:val="00FD5C2D"/>
    <w:rsid w:val="00FE01C4"/>
    <w:rsid w:val="00FE101C"/>
    <w:rsid w:val="00FE3F6A"/>
    <w:rsid w:val="00FE4AEE"/>
    <w:rsid w:val="00FE5379"/>
    <w:rsid w:val="00FE6174"/>
    <w:rsid w:val="00FE7BDC"/>
    <w:rsid w:val="00FE7FEF"/>
    <w:rsid w:val="00FF03A9"/>
    <w:rsid w:val="00FF054D"/>
    <w:rsid w:val="00FF0BDB"/>
    <w:rsid w:val="00FF2F5E"/>
    <w:rsid w:val="00FF38E6"/>
    <w:rsid w:val="00FF3CF5"/>
    <w:rsid w:val="00FF574E"/>
    <w:rsid w:val="00FF5816"/>
    <w:rsid w:val="00FF7E58"/>
    <w:rsid w:val="190AA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9F683A"/>
  <w15:chartTrackingRefBased/>
  <w15:docId w15:val="{68DB2CA1-A1B5-4033-9058-67615F273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40B4"/>
  </w:style>
  <w:style w:type="paragraph" w:styleId="Heading1">
    <w:name w:val="heading 1"/>
    <w:basedOn w:val="Normal"/>
    <w:next w:val="Normal"/>
    <w:link w:val="Heading1Char"/>
    <w:uiPriority w:val="9"/>
    <w:qFormat/>
    <w:rsid w:val="00EA573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6C0CD7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6B6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6B6C"/>
  </w:style>
  <w:style w:type="paragraph" w:styleId="Footer">
    <w:name w:val="footer"/>
    <w:basedOn w:val="Normal"/>
    <w:link w:val="FooterChar"/>
    <w:uiPriority w:val="99"/>
    <w:unhideWhenUsed/>
    <w:rsid w:val="005F6B6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6B6C"/>
  </w:style>
  <w:style w:type="character" w:styleId="Hyperlink">
    <w:name w:val="Hyperlink"/>
    <w:uiPriority w:val="99"/>
    <w:unhideWhenUsed/>
    <w:rsid w:val="006C2F68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6C2F68"/>
    <w:pPr>
      <w:spacing w:after="160" w:line="259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ubtleEmphasis">
    <w:name w:val="Subtle Emphasis"/>
    <w:basedOn w:val="DefaultParagraphFont"/>
    <w:uiPriority w:val="19"/>
    <w:qFormat/>
    <w:rsid w:val="006B7522"/>
    <w:rPr>
      <w:i/>
      <w:iC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4D5FB9"/>
    <w:rPr>
      <w:b/>
      <w:bCs/>
      <w:smallCaps/>
      <w:color w:val="4472C4" w:themeColor="accent1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4D5FB9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5FB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4D5FB9"/>
    <w:rPr>
      <w:i/>
      <w:iCs/>
      <w:color w:val="4472C4" w:themeColor="accent1"/>
    </w:rPr>
  </w:style>
  <w:style w:type="paragraph" w:customStyle="1" w:styleId="darkbluetext">
    <w:name w:val="darkbluetext"/>
    <w:basedOn w:val="Normal"/>
    <w:rsid w:val="000356A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4185B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6C0CD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summary-muted">
    <w:name w:val="summary-muted"/>
    <w:basedOn w:val="Normal"/>
    <w:rsid w:val="006C0CD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NormalWeb">
    <w:name w:val="Normal (Web)"/>
    <w:basedOn w:val="Normal"/>
    <w:uiPriority w:val="99"/>
    <w:unhideWhenUsed/>
    <w:rsid w:val="006C0CD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C0C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C0CD7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Strong">
    <w:name w:val="Strong"/>
    <w:basedOn w:val="DefaultParagraphFont"/>
    <w:uiPriority w:val="22"/>
    <w:qFormat/>
    <w:rsid w:val="006C24A6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EA57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33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8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6723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80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8857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0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9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22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73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04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33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0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2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9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2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0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8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9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9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9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14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98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0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6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10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9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11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88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048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9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65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1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69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52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www.met.police.uk/SysSiteAssets/media/downloads/central/advice/fraud/met/the-little-book-of-big-scams.pdf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met.police.uk/SysSiteAssets/media/downloads/central/advice/fraud/met/the-little-book-of-big-scams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8246\Downloads\Newsletter%20template%20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A7158760C203479AEAD540036D8DAB" ma:contentTypeVersion="13" ma:contentTypeDescription="Create a new document." ma:contentTypeScope="" ma:versionID="51994a866a1d38ecda557546a3a43308">
  <xsd:schema xmlns:xsd="http://www.w3.org/2001/XMLSchema" xmlns:xs="http://www.w3.org/2001/XMLSchema" xmlns:p="http://schemas.microsoft.com/office/2006/metadata/properties" xmlns:ns3="210f710b-d1ee-4159-b05f-90dff44ef548" xmlns:ns4="839d7140-fe95-46fb-adbf-07918f6c6334" targetNamespace="http://schemas.microsoft.com/office/2006/metadata/properties" ma:root="true" ma:fieldsID="c916594ba6e77dbbf208a9ad4282a64a" ns3:_="" ns4:_="">
    <xsd:import namespace="210f710b-d1ee-4159-b05f-90dff44ef548"/>
    <xsd:import namespace="839d7140-fe95-46fb-adbf-07918f6c633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0f710b-d1ee-4159-b05f-90dff44ef5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9d7140-fe95-46fb-adbf-07918f6c633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11FA42-8B51-44FD-B85E-AF79DBA7B5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F8767C5-32E2-49DF-BEF5-17E78179AF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0f710b-d1ee-4159-b05f-90dff44ef548"/>
    <ds:schemaRef ds:uri="839d7140-fe95-46fb-adbf-07918f6c63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DA7C5C-96CC-4BDE-BF44-7DF65E3658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9C23F2C-5E45-4D7D-9552-2206CE30A6E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Newsletter template (2)</Template>
  <TotalTime>313</TotalTime>
  <Pages>3</Pages>
  <Words>8</Words>
  <Characters>29</Characters>
  <Application>Microsoft Office Word</Application>
  <DocSecurity>0</DocSecurity>
  <Lines>80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18246</dc:creator>
  <cp:keywords/>
  <dc:description/>
  <cp:lastModifiedBy>13143</cp:lastModifiedBy>
  <cp:revision>44</cp:revision>
  <dcterms:created xsi:type="dcterms:W3CDTF">2026-04-01T07:53:00Z</dcterms:created>
  <dcterms:modified xsi:type="dcterms:W3CDTF">2026-04-07T11:19:00Z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0x0101000EA7158760C203479AEAD540036D8DAB</vt:lpwstr>
  </property>
  <property fmtid="{D5CDD505-2E9C-101B-9397-08002B2CF9AE}" pid="3" name="MSIP_Label_073e9faa-a556-4117-b0fa-d55c05913a89_Enabled">
    <vt:lpwstr>true</vt:lpwstr>
  </property>
  <property fmtid="{D5CDD505-2E9C-101B-9397-08002B2CF9AE}" pid="4" name="MSIP_Label_073e9faa-a556-4117-b0fa-d55c05913a89_SetDate">
    <vt:lpwstr>2024-01-24T09:10:32Z</vt:lpwstr>
  </property>
  <property fmtid="{D5CDD505-2E9C-101B-9397-08002B2CF9AE}" pid="5" name="MSIP_Label_073e9faa-a556-4117-b0fa-d55c05913a89_Method">
    <vt:lpwstr>Standard</vt:lpwstr>
  </property>
  <property fmtid="{D5CDD505-2E9C-101B-9397-08002B2CF9AE}" pid="6" name="MSIP_Label_073e9faa-a556-4117-b0fa-d55c05913a89_Name">
    <vt:lpwstr>OFFICIAL</vt:lpwstr>
  </property>
  <property fmtid="{D5CDD505-2E9C-101B-9397-08002B2CF9AE}" pid="7" name="MSIP_Label_073e9faa-a556-4117-b0fa-d55c05913a89_SiteId">
    <vt:lpwstr>ae0a022d-630d-4396-b8fb-58db3061b91b</vt:lpwstr>
  </property>
  <property fmtid="{D5CDD505-2E9C-101B-9397-08002B2CF9AE}" pid="8" name="MSIP_Label_073e9faa-a556-4117-b0fa-d55c05913a89_ActionId">
    <vt:lpwstr>00ca1b65-e32b-4eb3-b54d-2b041621edfb</vt:lpwstr>
  </property>
  <property fmtid="{D5CDD505-2E9C-101B-9397-08002B2CF9AE}" pid="9" name="MSIP_Label_073e9faa-a556-4117-b0fa-d55c05913a89_ContentBits">
    <vt:lpwstr>0</vt:lpwstr>
  </property>
  <property fmtid="{D5CDD505-2E9C-101B-9397-08002B2CF9AE}" pid="10" name="MediaServiceImageTags">
    <vt:lpwstr/>
  </property>
</Properties>
</file>