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2B9E3" w14:textId="4C32711B" w:rsidR="005F6B6C" w:rsidRDefault="00505273">
      <w:pPr>
        <w:rPr>
          <w:noProof/>
        </w:rPr>
      </w:pPr>
      <w:r>
        <w:rPr>
          <w:noProof/>
        </w:rPr>
        <mc:AlternateContent>
          <mc:Choice Requires="wps">
            <w:drawing>
              <wp:anchor distT="0" distB="0" distL="114300" distR="114300" simplePos="0" relativeHeight="251730432" behindDoc="0" locked="0" layoutInCell="1" allowOverlap="1" wp14:anchorId="01A92BC9" wp14:editId="44E2214C">
                <wp:simplePos x="0" y="0"/>
                <wp:positionH relativeFrom="page">
                  <wp:posOffset>6490210</wp:posOffset>
                </wp:positionH>
                <wp:positionV relativeFrom="paragraph">
                  <wp:posOffset>8022774</wp:posOffset>
                </wp:positionV>
                <wp:extent cx="805334" cy="252095"/>
                <wp:effectExtent l="0" t="0" r="0" b="0"/>
                <wp:wrapNone/>
                <wp:docPr id="714266921" name="Text Box 714266921"/>
                <wp:cNvGraphicFramePr/>
                <a:graphic xmlns:a="http://schemas.openxmlformats.org/drawingml/2006/main">
                  <a:graphicData uri="http://schemas.microsoft.com/office/word/2010/wordprocessingShape">
                    <wps:wsp>
                      <wps:cNvSpPr txBox="1"/>
                      <wps:spPr>
                        <a:xfrm>
                          <a:off x="0" y="0"/>
                          <a:ext cx="805334" cy="252095"/>
                        </a:xfrm>
                        <a:prstGeom prst="rect">
                          <a:avLst/>
                        </a:prstGeom>
                        <a:noFill/>
                        <a:ln w="6350">
                          <a:noFill/>
                        </a:ln>
                      </wps:spPr>
                      <wps:txbx>
                        <w:txbxContent>
                          <w:p w14:paraId="062B6B0D" w14:textId="1E888F25" w:rsidR="001738F1" w:rsidRPr="00505273" w:rsidRDefault="001738F1" w:rsidP="004249A7">
                            <w:pPr>
                              <w:rPr>
                                <w:rFonts w:ascii="Arial" w:eastAsiaTheme="minorEastAsia" w:hAnsi="Arial" w:cs="Arial"/>
                                <w:sz w:val="20"/>
                                <w:szCs w:val="20"/>
                                <w:lang w:eastAsia="en-GB"/>
                              </w:rPr>
                            </w:pPr>
                            <w:r w:rsidRPr="00505273">
                              <w:rPr>
                                <w:rFonts w:ascii="Arial" w:eastAsiaTheme="minorEastAsia" w:hAnsi="Arial" w:cs="Arial"/>
                                <w:sz w:val="20"/>
                                <w:szCs w:val="20"/>
                                <w:lang w:eastAsia="en-GB"/>
                              </w:rPr>
                              <w:t>Page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92BC9" id="_x0000_t202" coordsize="21600,21600" o:spt="202" path="m,l,21600r21600,l21600,xe">
                <v:stroke joinstyle="miter"/>
                <v:path gradientshapeok="t" o:connecttype="rect"/>
              </v:shapetype>
              <v:shape id="Text Box 714266921" o:spid="_x0000_s1026" type="#_x0000_t202" style="position:absolute;margin-left:511.05pt;margin-top:631.7pt;width:63.4pt;height:19.85pt;z-index:251730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" filled="f" stroked="f" strokeweight=".5pt">
                <v:textbox>
                  <w:txbxContent>
                    <w:p w14:paraId="062B6B0D" w14:textId="1E888F25" w:rsidR="001738F1" w:rsidRPr="00505273" w:rsidRDefault="001738F1" w:rsidP="004249A7">
                      <w:pPr>
                        <w:rPr>
                          <w:rFonts w:ascii="Arial" w:eastAsiaTheme="minorEastAsia" w:hAnsi="Arial" w:cs="Arial"/>
                          <w:sz w:val="20"/>
                          <w:szCs w:val="20"/>
                          <w:lang w:eastAsia="en-GB"/>
                        </w:rPr>
                      </w:pPr>
                      <w:r w:rsidRPr="00505273">
                        <w:rPr>
                          <w:rFonts w:ascii="Arial" w:eastAsiaTheme="minorEastAsia" w:hAnsi="Arial" w:cs="Arial"/>
                          <w:sz w:val="20"/>
                          <w:szCs w:val="20"/>
                          <w:lang w:eastAsia="en-GB"/>
                        </w:rPr>
                        <w:t>Page 1/2</w:t>
                      </w:r>
                    </w:p>
                  </w:txbxContent>
                </v:textbox>
                <w10:wrap anchorx="page"/>
              </v:shape>
            </w:pict>
          </mc:Fallback>
        </mc:AlternateContent>
      </w:r>
      <w:r w:rsidR="001738F1">
        <w:rPr>
          <w:noProof/>
        </w:rPr>
        <w:drawing>
          <wp:anchor distT="0" distB="0" distL="114300" distR="114300" simplePos="0" relativeHeight="251723264" behindDoc="1" locked="0" layoutInCell="1" allowOverlap="1" wp14:anchorId="0937A0E9" wp14:editId="0E53AD7B">
            <wp:simplePos x="0" y="0"/>
            <wp:positionH relativeFrom="margin">
              <wp:posOffset>4302125</wp:posOffset>
            </wp:positionH>
            <wp:positionV relativeFrom="margin">
              <wp:posOffset>-549275</wp:posOffset>
            </wp:positionV>
            <wp:extent cx="1956435" cy="1292225"/>
            <wp:effectExtent l="0" t="0" r="5715" b="3175"/>
            <wp:wrapTight wrapText="bothSides">
              <wp:wrapPolygon edited="0">
                <wp:start x="0" y="0"/>
                <wp:lineTo x="0" y="21335"/>
                <wp:lineTo x="21453" y="21335"/>
                <wp:lineTo x="21453" y="0"/>
                <wp:lineTo x="0" y="0"/>
              </wp:wrapPolygon>
            </wp:wrapTight>
            <wp:docPr id="17311524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6435" cy="1292225"/>
                    </a:xfrm>
                    <a:prstGeom prst="rect">
                      <a:avLst/>
                    </a:prstGeom>
                    <a:noFill/>
                  </pic:spPr>
                </pic:pic>
              </a:graphicData>
            </a:graphic>
            <wp14:sizeRelH relativeFrom="margin">
              <wp14:pctWidth>0</wp14:pctWidth>
            </wp14:sizeRelH>
            <wp14:sizeRelV relativeFrom="margin">
              <wp14:pctHeight>0</wp14:pctHeight>
            </wp14:sizeRelV>
          </wp:anchor>
        </w:drawing>
      </w:r>
      <w:r w:rsidR="001738F1">
        <w:rPr>
          <w:noProof/>
        </w:rPr>
        <mc:AlternateContent>
          <mc:Choice Requires="wps">
            <w:drawing>
              <wp:anchor distT="0" distB="0" distL="114300" distR="114300" simplePos="0" relativeHeight="251606528" behindDoc="0" locked="0" layoutInCell="1" allowOverlap="1" wp14:anchorId="31F56961" wp14:editId="7A2E22E3">
                <wp:simplePos x="0" y="0"/>
                <wp:positionH relativeFrom="page">
                  <wp:posOffset>6725071</wp:posOffset>
                </wp:positionH>
                <wp:positionV relativeFrom="paragraph">
                  <wp:posOffset>-1780</wp:posOffset>
                </wp:positionV>
                <wp:extent cx="805334" cy="252095"/>
                <wp:effectExtent l="0" t="0" r="0" b="0"/>
                <wp:wrapNone/>
                <wp:docPr id="7" name="Text Box 7"/>
                <wp:cNvGraphicFramePr/>
                <a:graphic xmlns:a="http://schemas.openxmlformats.org/drawingml/2006/main">
                  <a:graphicData uri="http://schemas.microsoft.com/office/word/2010/wordprocessingShape">
                    <wps:wsp>
                      <wps:cNvSpPr txBox="1"/>
                      <wps:spPr>
                        <a:xfrm>
                          <a:off x="0" y="0"/>
                          <a:ext cx="805334" cy="252095"/>
                        </a:xfrm>
                        <a:prstGeom prst="rect">
                          <a:avLst/>
                        </a:prstGeom>
                        <a:noFill/>
                        <a:ln w="6350">
                          <a:noFill/>
                        </a:ln>
                      </wps:spPr>
                      <wps:txbx>
                        <w:txbxContent>
                          <w:p w14:paraId="1DF59A2D" w14:textId="42621B75" w:rsidR="00480CED" w:rsidRPr="00480CED" w:rsidRDefault="001738F1" w:rsidP="004249A7">
                            <w:pPr>
                              <w:rPr>
                                <w:rFonts w:ascii="Arial" w:eastAsiaTheme="minorEastAsia" w:hAnsi="Arial" w:cs="Arial"/>
                                <w:color w:val="FFFFFF" w:themeColor="background1"/>
                                <w:sz w:val="20"/>
                                <w:szCs w:val="20"/>
                                <w:lang w:eastAsia="en-GB"/>
                              </w:rPr>
                            </w:pPr>
                            <w:r>
                              <w:rPr>
                                <w:rFonts w:ascii="Arial" w:eastAsiaTheme="minorEastAsia" w:hAnsi="Arial" w:cs="Arial"/>
                                <w:color w:val="FFFFFF" w:themeColor="background1"/>
                                <w:sz w:val="20"/>
                                <w:szCs w:val="20"/>
                                <w:lang w:eastAsia="en-GB"/>
                              </w:rPr>
                              <w:t>Oct 20</w:t>
                            </w:r>
                            <w:r w:rsidR="00EE34C4">
                              <w:rPr>
                                <w:rFonts w:ascii="Arial" w:eastAsiaTheme="minorEastAsia" w:hAnsi="Arial" w:cs="Arial"/>
                                <w:color w:val="FFFFFF" w:themeColor="background1"/>
                                <w:sz w:val="20"/>
                                <w:szCs w:val="20"/>
                                <w:lang w:eastAsia="en-GB"/>
                              </w:rP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56961" id="Text Box 7" o:spid="_x0000_s1027" type="#_x0000_t202" style="position:absolute;margin-left:529.55pt;margin-top:-.15pt;width:63.4pt;height:19.85pt;z-index:251606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" filled="f" stroked="f" strokeweight=".5pt">
                <v:textbox>
                  <w:txbxContent>
                    <w:p w14:paraId="1DF59A2D" w14:textId="42621B75" w:rsidR="00480CED" w:rsidRPr="00480CED" w:rsidRDefault="001738F1" w:rsidP="004249A7">
                      <w:pPr>
                        <w:rPr>
                          <w:rFonts w:ascii="Arial" w:eastAsiaTheme="minorEastAsia" w:hAnsi="Arial" w:cs="Arial"/>
                          <w:color w:val="FFFFFF" w:themeColor="background1"/>
                          <w:sz w:val="20"/>
                          <w:szCs w:val="20"/>
                          <w:lang w:eastAsia="en-GB"/>
                        </w:rPr>
                      </w:pPr>
                      <w:r>
                        <w:rPr>
                          <w:rFonts w:ascii="Arial" w:eastAsiaTheme="minorEastAsia" w:hAnsi="Arial" w:cs="Arial"/>
                          <w:color w:val="FFFFFF" w:themeColor="background1"/>
                          <w:sz w:val="20"/>
                          <w:szCs w:val="20"/>
                          <w:lang w:eastAsia="en-GB"/>
                        </w:rPr>
                        <w:t>Oct 20</w:t>
                      </w:r>
                      <w:r w:rsidR="00EE34C4">
                        <w:rPr>
                          <w:rFonts w:ascii="Arial" w:eastAsiaTheme="minorEastAsia" w:hAnsi="Arial" w:cs="Arial"/>
                          <w:color w:val="FFFFFF" w:themeColor="background1"/>
                          <w:sz w:val="20"/>
                          <w:szCs w:val="20"/>
                          <w:lang w:eastAsia="en-GB"/>
                        </w:rPr>
                        <w:t>26</w:t>
                      </w:r>
                    </w:p>
                  </w:txbxContent>
                </v:textbox>
                <w10:wrap anchorx="page"/>
              </v:shape>
            </w:pict>
          </mc:Fallback>
        </mc:AlternateContent>
      </w:r>
      <w:r w:rsidR="00E65A96">
        <w:rPr>
          <w:noProof/>
        </w:rPr>
        <mc:AlternateContent>
          <mc:Choice Requires="wps">
            <w:drawing>
              <wp:anchor distT="45720" distB="45720" distL="114300" distR="114300" simplePos="0" relativeHeight="251720192" behindDoc="1" locked="0" layoutInCell="1" allowOverlap="1" wp14:anchorId="245DFEE2" wp14:editId="56FD48DD">
                <wp:simplePos x="0" y="0"/>
                <wp:positionH relativeFrom="margin">
                  <wp:posOffset>-158750</wp:posOffset>
                </wp:positionH>
                <wp:positionV relativeFrom="page">
                  <wp:posOffset>1238885</wp:posOffset>
                </wp:positionV>
                <wp:extent cx="6981825" cy="7562850"/>
                <wp:effectExtent l="0" t="0" r="28575" b="19050"/>
                <wp:wrapTight wrapText="bothSides">
                  <wp:wrapPolygon edited="0">
                    <wp:start x="0" y="0"/>
                    <wp:lineTo x="0" y="21600"/>
                    <wp:lineTo x="21629" y="21600"/>
                    <wp:lineTo x="2162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7562850"/>
                        </a:xfrm>
                        <a:prstGeom prst="rect">
                          <a:avLst/>
                        </a:prstGeom>
                        <a:solidFill>
                          <a:srgbClr val="FFFFFF"/>
                        </a:solidFill>
                        <a:ln w="9525">
                          <a:solidFill>
                            <a:srgbClr val="000000"/>
                          </a:solidFill>
                          <a:miter lim="800000"/>
                          <a:headEnd/>
                          <a:tailEnd/>
                        </a:ln>
                      </wps:spPr>
                      <wps:txbx>
                        <w:txbxContent>
                          <w:p w14:paraId="39E01748" w14:textId="3010BF3B" w:rsidR="00AE4932" w:rsidRPr="00AE4932" w:rsidRDefault="00AE4932" w:rsidP="00AE4932">
                            <w:pPr>
                              <w:rPr>
                                <w:b/>
                                <w:bCs/>
                                <w:sz w:val="22"/>
                                <w:szCs w:val="22"/>
                              </w:rPr>
                            </w:pPr>
                            <w:r w:rsidRPr="00AE4932">
                              <w:rPr>
                                <w:b/>
                                <w:bCs/>
                                <w:sz w:val="22"/>
                                <w:szCs w:val="22"/>
                              </w:rPr>
                              <w:t xml:space="preserve">UPDATE FROM </w:t>
                            </w:r>
                            <w:r w:rsidR="00505273">
                              <w:rPr>
                                <w:b/>
                                <w:bCs/>
                                <w:sz w:val="22"/>
                                <w:szCs w:val="22"/>
                              </w:rPr>
                              <w:t xml:space="preserve">YOUR </w:t>
                            </w:r>
                            <w:r w:rsidRPr="00AE4932">
                              <w:rPr>
                                <w:b/>
                                <w:bCs/>
                                <w:sz w:val="22"/>
                                <w:szCs w:val="22"/>
                              </w:rPr>
                              <w:t xml:space="preserve">LOCAL POLICE INSPECTOR </w:t>
                            </w:r>
                          </w:p>
                          <w:p w14:paraId="78BC2750" w14:textId="6339C24E" w:rsidR="00AE4932" w:rsidRPr="00AE4932" w:rsidRDefault="00AE4932" w:rsidP="00AE4932">
                            <w:pPr>
                              <w:rPr>
                                <w:sz w:val="20"/>
                                <w:szCs w:val="20"/>
                              </w:rPr>
                            </w:pPr>
                            <w:r w:rsidRPr="00AE4932">
                              <w:rPr>
                                <w:sz w:val="20"/>
                                <w:szCs w:val="20"/>
                              </w:rPr>
                              <w:t>Hello,</w:t>
                            </w:r>
                          </w:p>
                          <w:p w14:paraId="653D2198" w14:textId="2E3871EF" w:rsidR="00AE4932" w:rsidRPr="00AE4932" w:rsidRDefault="00AE4932" w:rsidP="00AE4932">
                            <w:pPr>
                              <w:rPr>
                                <w:sz w:val="20"/>
                                <w:szCs w:val="20"/>
                              </w:rPr>
                            </w:pPr>
                            <w:r w:rsidRPr="00AE4932">
                              <w:rPr>
                                <w:sz w:val="20"/>
                                <w:szCs w:val="20"/>
                              </w:rPr>
                              <w:t xml:space="preserve">As we move out of the summer months, I wanted to take the opportunity to update communities across </w:t>
                            </w:r>
                            <w:r w:rsidRPr="00AE4932">
                              <w:rPr>
                                <w:sz w:val="20"/>
                                <w:szCs w:val="20"/>
                              </w:rPr>
                              <w:t>Northeast</w:t>
                            </w:r>
                            <w:r w:rsidRPr="00AE4932">
                              <w:rPr>
                                <w:sz w:val="20"/>
                                <w:szCs w:val="20"/>
                              </w:rPr>
                              <w:t xml:space="preserve"> Derbyshire on the work your Safer Neighbourhood Teams have been carrying out across the area.</w:t>
                            </w:r>
                          </w:p>
                          <w:p w14:paraId="753EB608" w14:textId="77777777" w:rsidR="00AE4932" w:rsidRPr="00AE4932" w:rsidRDefault="00AE4932" w:rsidP="00AE4932">
                            <w:pPr>
                              <w:rPr>
                                <w:sz w:val="20"/>
                                <w:szCs w:val="20"/>
                              </w:rPr>
                            </w:pPr>
                            <w:r w:rsidRPr="00AE4932">
                              <w:rPr>
                                <w:sz w:val="20"/>
                                <w:szCs w:val="20"/>
                              </w:rPr>
                              <w:t>The teams have remained focused on tackling ongoing crime and anti-social behaviour (ASB) trends through a problem-solving approach, working closely with our partners to identify issues and deliver long-term solutions.</w:t>
                            </w:r>
                          </w:p>
                          <w:p w14:paraId="01DA4DBE" w14:textId="77777777" w:rsidR="00AE4932" w:rsidRPr="00AE4932" w:rsidRDefault="00AE4932" w:rsidP="00AE4932">
                            <w:pPr>
                              <w:rPr>
                                <w:sz w:val="20"/>
                                <w:szCs w:val="20"/>
                              </w:rPr>
                            </w:pPr>
                            <w:r w:rsidRPr="00AE4932">
                              <w:rPr>
                                <w:sz w:val="20"/>
                                <w:szCs w:val="20"/>
                              </w:rPr>
                              <w:t xml:space="preserve"> </w:t>
                            </w:r>
                          </w:p>
                          <w:p w14:paraId="2EE516D1" w14:textId="77777777" w:rsidR="00AE4932" w:rsidRPr="00AE4932" w:rsidRDefault="00AE4932" w:rsidP="00AE4932">
                            <w:pPr>
                              <w:rPr>
                                <w:sz w:val="20"/>
                                <w:szCs w:val="20"/>
                              </w:rPr>
                            </w:pPr>
                            <w:r w:rsidRPr="00AE4932">
                              <w:rPr>
                                <w:sz w:val="20"/>
                                <w:szCs w:val="20"/>
                              </w:rPr>
                              <w:t xml:space="preserve">This proactive approach has contributed to an overall 26% reduction in ASB over the past 12 months. Our officers continually review local data to identify repeat issues, enabling targeted action plans to be developed and implemented. As you may have seen from recent communications, this has resulted in </w:t>
                            </w:r>
                            <w:proofErr w:type="gramStart"/>
                            <w:r w:rsidRPr="00AE4932">
                              <w:rPr>
                                <w:sz w:val="20"/>
                                <w:szCs w:val="20"/>
                              </w:rPr>
                              <w:t>a number of</w:t>
                            </w:r>
                            <w:proofErr w:type="gramEnd"/>
                            <w:r w:rsidRPr="00AE4932">
                              <w:rPr>
                                <w:sz w:val="20"/>
                                <w:szCs w:val="20"/>
                              </w:rPr>
                              <w:t xml:space="preserve"> prolific shoplifting offenders being successfully dealt with and made subject to Criminal Behaviour Orders, helping to prevent further offending and protect local businesses.</w:t>
                            </w:r>
                          </w:p>
                          <w:p w14:paraId="25A90A86" w14:textId="77777777" w:rsidR="00AE4932" w:rsidRPr="00AE4932" w:rsidRDefault="00AE4932" w:rsidP="00AE4932">
                            <w:pPr>
                              <w:rPr>
                                <w:sz w:val="20"/>
                                <w:szCs w:val="20"/>
                              </w:rPr>
                            </w:pPr>
                            <w:r w:rsidRPr="00AE4932">
                              <w:rPr>
                                <w:sz w:val="20"/>
                                <w:szCs w:val="20"/>
                              </w:rPr>
                              <w:t xml:space="preserve"> </w:t>
                            </w:r>
                          </w:p>
                          <w:p w14:paraId="610582CE" w14:textId="77777777" w:rsidR="00AE4932" w:rsidRPr="00AE4932" w:rsidRDefault="00AE4932" w:rsidP="00AE4932">
                            <w:pPr>
                              <w:rPr>
                                <w:sz w:val="20"/>
                                <w:szCs w:val="20"/>
                              </w:rPr>
                            </w:pPr>
                            <w:r w:rsidRPr="00AE4932">
                              <w:rPr>
                                <w:sz w:val="20"/>
                                <w:szCs w:val="20"/>
                              </w:rPr>
                              <w:t xml:space="preserve">The team has also been making use of the updated Section 59 Police Reform Act powers, strengthened under the Crime and Policing Act 2026. These changes mean that, where justified, vehicles can now be seized without the need for </w:t>
                            </w:r>
                            <w:proofErr w:type="gramStart"/>
                            <w:r w:rsidRPr="00AE4932">
                              <w:rPr>
                                <w:sz w:val="20"/>
                                <w:szCs w:val="20"/>
                              </w:rPr>
                              <w:t>a prior warning</w:t>
                            </w:r>
                            <w:proofErr w:type="gramEnd"/>
                            <w:r w:rsidRPr="00AE4932">
                              <w:rPr>
                                <w:sz w:val="20"/>
                                <w:szCs w:val="20"/>
                              </w:rPr>
                              <w:t>. We regularly hear from residents that nuisance off-road motorcycles and e-bikes are a significant concern, and we will continue to utilise these powers, alongside other available tactics, to address these issues and improve community safety.</w:t>
                            </w:r>
                          </w:p>
                          <w:p w14:paraId="2B7807A8" w14:textId="77777777" w:rsidR="00AE4932" w:rsidRPr="00AE4932" w:rsidRDefault="00AE4932" w:rsidP="00AE4932">
                            <w:pPr>
                              <w:rPr>
                                <w:sz w:val="20"/>
                                <w:szCs w:val="20"/>
                              </w:rPr>
                            </w:pPr>
                            <w:r w:rsidRPr="00AE4932">
                              <w:rPr>
                                <w:sz w:val="20"/>
                                <w:szCs w:val="20"/>
                              </w:rPr>
                              <w:t xml:space="preserve"> </w:t>
                            </w:r>
                          </w:p>
                          <w:p w14:paraId="36CA844F" w14:textId="77777777" w:rsidR="00AE4932" w:rsidRPr="00AE4932" w:rsidRDefault="00AE4932" w:rsidP="00AE4932">
                            <w:pPr>
                              <w:rPr>
                                <w:sz w:val="20"/>
                                <w:szCs w:val="20"/>
                              </w:rPr>
                            </w:pPr>
                            <w:r w:rsidRPr="00AE4932">
                              <w:rPr>
                                <w:sz w:val="20"/>
                                <w:szCs w:val="20"/>
                              </w:rPr>
                              <w:t>On 26 October 2026, Respect Orders will be introduced under the Crime and Policing Act 2026. I have already briefed local teams on these new powers to ensure we are ready to make effective use of them from day one.</w:t>
                            </w:r>
                          </w:p>
                          <w:p w14:paraId="212AD9C1" w14:textId="5823A163" w:rsidR="00AE4932" w:rsidRPr="00AE4932" w:rsidRDefault="00AE4932" w:rsidP="00AE4932">
                            <w:pPr>
                              <w:rPr>
                                <w:sz w:val="20"/>
                                <w:szCs w:val="20"/>
                              </w:rPr>
                            </w:pPr>
                            <w:r w:rsidRPr="00AE4932">
                              <w:rPr>
                                <w:sz w:val="20"/>
                                <w:szCs w:val="20"/>
                              </w:rPr>
                              <w:t xml:space="preserve"> Key Details of Respect Orders</w:t>
                            </w:r>
                          </w:p>
                          <w:p w14:paraId="03F09842" w14:textId="77777777" w:rsidR="00AE4932" w:rsidRPr="00AE4932" w:rsidRDefault="00AE4932" w:rsidP="00AE4932">
                            <w:pPr>
                              <w:rPr>
                                <w:sz w:val="20"/>
                                <w:szCs w:val="20"/>
                              </w:rPr>
                            </w:pPr>
                            <w:r w:rsidRPr="00AE4932">
                              <w:rPr>
                                <w:sz w:val="20"/>
                                <w:szCs w:val="20"/>
                              </w:rPr>
                              <w:t>•</w:t>
                            </w:r>
                            <w:r w:rsidRPr="00AE4932">
                              <w:rPr>
                                <w:sz w:val="20"/>
                                <w:szCs w:val="20"/>
                              </w:rPr>
                              <w:tab/>
                              <w:t>Who they apply to: Adults aged 18 and over who engage in, or threaten to engage in, anti-social behaviour that causes harassment, alarm, or distress.</w:t>
                            </w:r>
                          </w:p>
                          <w:p w14:paraId="400DD8F8" w14:textId="77777777" w:rsidR="00AE4932" w:rsidRPr="00AE4932" w:rsidRDefault="00AE4932" w:rsidP="00AE4932">
                            <w:pPr>
                              <w:rPr>
                                <w:sz w:val="20"/>
                                <w:szCs w:val="20"/>
                              </w:rPr>
                            </w:pPr>
                            <w:r w:rsidRPr="00AE4932">
                              <w:rPr>
                                <w:sz w:val="20"/>
                                <w:szCs w:val="20"/>
                              </w:rPr>
                              <w:t>•</w:t>
                            </w:r>
                            <w:r w:rsidRPr="00AE4932">
                              <w:rPr>
                                <w:sz w:val="20"/>
                                <w:szCs w:val="20"/>
                              </w:rPr>
                              <w:tab/>
                              <w:t>Who can apply for them: Local authorities, housing providers, and chief officers of police.</w:t>
                            </w:r>
                          </w:p>
                          <w:p w14:paraId="6E497663" w14:textId="77777777" w:rsidR="00AE4932" w:rsidRPr="00AE4932" w:rsidRDefault="00AE4932" w:rsidP="00AE4932">
                            <w:pPr>
                              <w:rPr>
                                <w:sz w:val="20"/>
                                <w:szCs w:val="20"/>
                              </w:rPr>
                            </w:pPr>
                            <w:r w:rsidRPr="00AE4932">
                              <w:rPr>
                                <w:sz w:val="20"/>
                                <w:szCs w:val="20"/>
                              </w:rPr>
                              <w:t>•</w:t>
                            </w:r>
                            <w:r w:rsidRPr="00AE4932">
                              <w:rPr>
                                <w:sz w:val="20"/>
                                <w:szCs w:val="20"/>
                              </w:rPr>
                              <w:tab/>
                              <w:t>What they can do: Restrict repeat offenders from entering specific areas, such as town centres, prohibit certain behaviours including public drinking, and require participation in rehabilitation programmes such as drug or alcohol treatment or anger management courses.</w:t>
                            </w:r>
                          </w:p>
                          <w:p w14:paraId="134F9B12" w14:textId="77777777" w:rsidR="00AE4932" w:rsidRPr="00AE4932" w:rsidRDefault="00AE4932" w:rsidP="00AE4932">
                            <w:pPr>
                              <w:rPr>
                                <w:sz w:val="20"/>
                                <w:szCs w:val="20"/>
                              </w:rPr>
                            </w:pPr>
                            <w:r w:rsidRPr="00AE4932">
                              <w:rPr>
                                <w:sz w:val="20"/>
                                <w:szCs w:val="20"/>
                              </w:rPr>
                              <w:t>•</w:t>
                            </w:r>
                            <w:r w:rsidRPr="00AE4932">
                              <w:rPr>
                                <w:sz w:val="20"/>
                                <w:szCs w:val="20"/>
                              </w:rPr>
                              <w:tab/>
                              <w:t>Consequences of breach: Breaching a Respect Order is a criminal offence and can result in penalties including imprisonment, unlimited fines, curfews, or unpaid work.</w:t>
                            </w:r>
                          </w:p>
                          <w:p w14:paraId="4C5D3043" w14:textId="3125C82C" w:rsidR="00AE4932" w:rsidRPr="00AE4932" w:rsidRDefault="00AE4932" w:rsidP="00AE4932">
                            <w:pPr>
                              <w:rPr>
                                <w:sz w:val="20"/>
                                <w:szCs w:val="20"/>
                              </w:rPr>
                            </w:pPr>
                            <w:r w:rsidRPr="00AE4932">
                              <w:rPr>
                                <w:sz w:val="20"/>
                                <w:szCs w:val="20"/>
                              </w:rPr>
                              <w:t xml:space="preserve"> To see further information around policing in your local area please utilise the below link.</w:t>
                            </w:r>
                          </w:p>
                          <w:p w14:paraId="6C4F9DEE" w14:textId="07BE5E0B" w:rsidR="00AE4932" w:rsidRPr="00AE4932" w:rsidRDefault="00AE4932" w:rsidP="00AE4932">
                            <w:pPr>
                              <w:rPr>
                                <w:sz w:val="20"/>
                                <w:szCs w:val="20"/>
                              </w:rPr>
                            </w:pPr>
                            <w:r w:rsidRPr="00AE4932">
                              <w:rPr>
                                <w:sz w:val="20"/>
                                <w:szCs w:val="20"/>
                              </w:rPr>
                              <w:t xml:space="preserve"> </w:t>
                            </w:r>
                            <w:r w:rsidRPr="00AE4932">
                              <w:rPr>
                                <w:rFonts w:ascii="Segoe UI Emoji" w:hAnsi="Segoe UI Emoji" w:cs="Segoe UI Emoji"/>
                                <w:sz w:val="20"/>
                                <w:szCs w:val="20"/>
                              </w:rPr>
                              <w:t>👉</w:t>
                            </w:r>
                            <w:r w:rsidRPr="00AE4932">
                              <w:rPr>
                                <w:sz w:val="20"/>
                                <w:szCs w:val="20"/>
                              </w:rPr>
                              <w:t xml:space="preserve"> </w:t>
                            </w:r>
                            <w:proofErr w:type="gramStart"/>
                            <w:r w:rsidRPr="00AE4932">
                              <w:rPr>
                                <w:sz w:val="20"/>
                                <w:szCs w:val="20"/>
                              </w:rPr>
                              <w:t>North East</w:t>
                            </w:r>
                            <w:proofErr w:type="gramEnd"/>
                            <w:r w:rsidRPr="00AE4932">
                              <w:rPr>
                                <w:sz w:val="20"/>
                                <w:szCs w:val="20"/>
                              </w:rPr>
                              <w:t xml:space="preserve"> Derbyshire Neighbourhood Policing Team</w:t>
                            </w:r>
                          </w:p>
                          <w:p w14:paraId="456A9AF0" w14:textId="77777777" w:rsidR="00AE4932" w:rsidRPr="00AE4932" w:rsidRDefault="00AE4932" w:rsidP="00AE4932">
                            <w:pPr>
                              <w:rPr>
                                <w:sz w:val="20"/>
                                <w:szCs w:val="20"/>
                              </w:rPr>
                            </w:pPr>
                            <w:r w:rsidRPr="00AE4932">
                              <w:rPr>
                                <w:sz w:val="20"/>
                                <w:szCs w:val="20"/>
                              </w:rPr>
                              <w:t>https://www.derbyshire.police.uk/area/your-area/derbyshire/north-east</w:t>
                            </w:r>
                          </w:p>
                          <w:p w14:paraId="54547F4D" w14:textId="2E00896E" w:rsidR="00AE4932" w:rsidRPr="00AE4932" w:rsidRDefault="00AE4932" w:rsidP="00AE4932">
                            <w:pPr>
                              <w:rPr>
                                <w:sz w:val="20"/>
                                <w:szCs w:val="20"/>
                              </w:rPr>
                            </w:pPr>
                            <w:r w:rsidRPr="00AE4932">
                              <w:rPr>
                                <w:sz w:val="20"/>
                                <w:szCs w:val="20"/>
                              </w:rPr>
                              <w:t xml:space="preserve"> We remain committed to ensuring our policing priorities reflect the issues that matter most to local communities. If you would like to help shape our future priorities, review the work being undertaken, or simply provide feedback about the area where you live or work, I would encourage you to attend one of our local community engagement events or complete the Community Voice Survey.</w:t>
                            </w:r>
                          </w:p>
                          <w:p w14:paraId="6CF112EB" w14:textId="00C57458" w:rsidR="00AE4932" w:rsidRPr="00AE4932" w:rsidRDefault="00AE4932" w:rsidP="00AE4932">
                            <w:pPr>
                              <w:rPr>
                                <w:sz w:val="20"/>
                                <w:szCs w:val="20"/>
                              </w:rPr>
                            </w:pPr>
                            <w:r w:rsidRPr="00AE4932">
                              <w:rPr>
                                <w:sz w:val="20"/>
                                <w:szCs w:val="20"/>
                              </w:rPr>
                              <w:t xml:space="preserve"> </w:t>
                            </w:r>
                            <w:r w:rsidRPr="00AE4932">
                              <w:rPr>
                                <w:rFonts w:ascii="Segoe UI Emoji" w:hAnsi="Segoe UI Emoji" w:cs="Segoe UI Emoji"/>
                                <w:sz w:val="20"/>
                                <w:szCs w:val="20"/>
                              </w:rPr>
                              <w:t>👉</w:t>
                            </w:r>
                            <w:r w:rsidRPr="00AE4932">
                              <w:rPr>
                                <w:sz w:val="20"/>
                                <w:szCs w:val="20"/>
                              </w:rPr>
                              <w:t xml:space="preserve"> Community Voice – Derbyshire Alert</w:t>
                            </w:r>
                          </w:p>
                          <w:p w14:paraId="776FB9A1" w14:textId="77777777" w:rsidR="00AE4932" w:rsidRPr="00AE4932" w:rsidRDefault="00AE4932" w:rsidP="00AE4932">
                            <w:pPr>
                              <w:rPr>
                                <w:sz w:val="20"/>
                                <w:szCs w:val="20"/>
                              </w:rPr>
                            </w:pPr>
                            <w:r w:rsidRPr="00AE4932">
                              <w:rPr>
                                <w:sz w:val="20"/>
                                <w:szCs w:val="20"/>
                              </w:rPr>
                              <w:t>https://www.derbyshirealert.co.uk/Content/Pages/Community-Voice</w:t>
                            </w:r>
                          </w:p>
                          <w:p w14:paraId="410517D4" w14:textId="77405C17" w:rsidR="00AE4932" w:rsidRPr="00AE4932" w:rsidRDefault="00AE4932" w:rsidP="00AE4932">
                            <w:pPr>
                              <w:rPr>
                                <w:sz w:val="20"/>
                                <w:szCs w:val="20"/>
                              </w:rPr>
                            </w:pPr>
                            <w:r w:rsidRPr="00AE4932">
                              <w:rPr>
                                <w:sz w:val="20"/>
                                <w:szCs w:val="20"/>
                              </w:rPr>
                              <w:t xml:space="preserve"> Your feedback is invaluable and plays a vital role in helping us understand local concerns and set our neighbourhood policing priorities.</w:t>
                            </w:r>
                          </w:p>
                          <w:p w14:paraId="104D09B1" w14:textId="5D5AF5C1" w:rsidR="00AE4932" w:rsidRPr="00AE4932" w:rsidRDefault="00AE4932" w:rsidP="00AE4932">
                            <w:pPr>
                              <w:rPr>
                                <w:sz w:val="20"/>
                                <w:szCs w:val="20"/>
                              </w:rPr>
                            </w:pPr>
                            <w:r w:rsidRPr="00AE4932">
                              <w:rPr>
                                <w:sz w:val="20"/>
                                <w:szCs w:val="20"/>
                              </w:rPr>
                              <w:t xml:space="preserve"> As we move into autumn, I will continue to ensure that your local officers remain as visible and accessible as possible. Over the last six months, the </w:t>
                            </w:r>
                            <w:proofErr w:type="gramStart"/>
                            <w:r w:rsidRPr="00AE4932">
                              <w:rPr>
                                <w:sz w:val="20"/>
                                <w:szCs w:val="20"/>
                              </w:rPr>
                              <w:t>North East</w:t>
                            </w:r>
                            <w:proofErr w:type="gramEnd"/>
                            <w:r w:rsidRPr="00AE4932">
                              <w:rPr>
                                <w:sz w:val="20"/>
                                <w:szCs w:val="20"/>
                              </w:rPr>
                              <w:t xml:space="preserve"> Safer Neighbourhood Teams have completed 716 community engagements, the highest number in the county, and I continue to encourage officers to engage with residents whenever possible.</w:t>
                            </w:r>
                          </w:p>
                          <w:p w14:paraId="767991A8" w14:textId="77777777" w:rsidR="00AE4932" w:rsidRPr="00AE4932" w:rsidRDefault="00AE4932" w:rsidP="00AE4932">
                            <w:pPr>
                              <w:rPr>
                                <w:sz w:val="20"/>
                                <w:szCs w:val="20"/>
                              </w:rPr>
                            </w:pPr>
                            <w:r w:rsidRPr="00AE4932">
                              <w:rPr>
                                <w:sz w:val="20"/>
                                <w:szCs w:val="20"/>
                              </w:rPr>
                              <w:t xml:space="preserve"> </w:t>
                            </w:r>
                          </w:p>
                          <w:p w14:paraId="30D5C960" w14:textId="77777777" w:rsidR="00AE4932" w:rsidRPr="00AE4932" w:rsidRDefault="00AE4932" w:rsidP="00AE4932">
                            <w:pPr>
                              <w:rPr>
                                <w:sz w:val="20"/>
                                <w:szCs w:val="20"/>
                              </w:rPr>
                            </w:pPr>
                            <w:r w:rsidRPr="00AE4932">
                              <w:rPr>
                                <w:sz w:val="20"/>
                                <w:szCs w:val="20"/>
                              </w:rPr>
                              <w:t xml:space="preserve">I have also been spending time in our communities personally, carrying </w:t>
                            </w:r>
                            <w:proofErr w:type="gramStart"/>
                            <w:r w:rsidRPr="00AE4932">
                              <w:rPr>
                                <w:sz w:val="20"/>
                                <w:szCs w:val="20"/>
                              </w:rPr>
                              <w:t>out door</w:t>
                            </w:r>
                            <w:proofErr w:type="gramEnd"/>
                            <w:r w:rsidRPr="00AE4932">
                              <w:rPr>
                                <w:sz w:val="20"/>
                                <w:szCs w:val="20"/>
                              </w:rPr>
                              <w:t xml:space="preserve">-to-door visits to introduce myself and better understand the concerns and priorities of </w:t>
                            </w:r>
                            <w:proofErr w:type="gramStart"/>
                            <w:r w:rsidRPr="00AE4932">
                              <w:rPr>
                                <w:sz w:val="20"/>
                                <w:szCs w:val="20"/>
                              </w:rPr>
                              <w:t>local residents</w:t>
                            </w:r>
                            <w:proofErr w:type="gramEnd"/>
                            <w:r w:rsidRPr="00AE4932">
                              <w:rPr>
                                <w:sz w:val="20"/>
                                <w:szCs w:val="20"/>
                              </w:rPr>
                              <w:t>. If you would like me to visit your area, please leave a comment below with your location. These requests will be reviewed, and I hope to meet and speak with many more of you over the coming months.</w:t>
                            </w:r>
                          </w:p>
                          <w:p w14:paraId="22C1E054" w14:textId="32D2B081" w:rsidR="00AE4932" w:rsidRPr="00AE4932" w:rsidRDefault="00AE4932" w:rsidP="00AE4932">
                            <w:pPr>
                              <w:rPr>
                                <w:sz w:val="20"/>
                                <w:szCs w:val="20"/>
                              </w:rPr>
                            </w:pPr>
                            <w:r w:rsidRPr="00AE4932">
                              <w:rPr>
                                <w:sz w:val="20"/>
                                <w:szCs w:val="20"/>
                              </w:rPr>
                              <w:t>Thank you for your continued support.</w:t>
                            </w:r>
                          </w:p>
                          <w:p w14:paraId="4274F410" w14:textId="57CA0620" w:rsidR="00AE4932" w:rsidRPr="00AE4932" w:rsidRDefault="00AE4932" w:rsidP="00AE4932">
                            <w:pPr>
                              <w:rPr>
                                <w:sz w:val="20"/>
                                <w:szCs w:val="20"/>
                              </w:rPr>
                            </w:pPr>
                            <w:r w:rsidRPr="00AE4932">
                              <w:rPr>
                                <w:sz w:val="20"/>
                                <w:szCs w:val="20"/>
                              </w:rPr>
                              <w:t>Inspector Matthew Brown</w:t>
                            </w:r>
                          </w:p>
                          <w:p w14:paraId="396126A4" w14:textId="0E2D69CC" w:rsidR="00AE4932" w:rsidRPr="00AE4932" w:rsidRDefault="00AE4932" w:rsidP="00AE4932">
                            <w:pPr>
                              <w:rPr>
                                <w:sz w:val="20"/>
                                <w:szCs w:val="20"/>
                              </w:rPr>
                            </w:pPr>
                            <w:proofErr w:type="gramStart"/>
                            <w:r w:rsidRPr="00AE4932">
                              <w:rPr>
                                <w:sz w:val="20"/>
                                <w:szCs w:val="20"/>
                              </w:rPr>
                              <w:t>North East</w:t>
                            </w:r>
                            <w:proofErr w:type="gramEnd"/>
                            <w:r w:rsidRPr="00AE4932">
                              <w:rPr>
                                <w:sz w:val="20"/>
                                <w:szCs w:val="20"/>
                              </w:rPr>
                              <w:t xml:space="preserve"> Derbyshire Safer Neighbourhood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DFEE2" id="Text Box 2" o:spid="_x0000_s1028" type="#_x0000_t202" style="position:absolute;margin-left:-12.5pt;margin-top:97.55pt;width:549.75pt;height:595.5pt;z-index:-251596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">
                <v:textbox>
                  <w:txbxContent>
                    <w:p w14:paraId="39E01748" w14:textId="3010BF3B" w:rsidR="00AE4932" w:rsidRPr="00AE4932" w:rsidRDefault="00AE4932" w:rsidP="00AE4932">
                      <w:pPr>
                        <w:rPr>
                          <w:b/>
                          <w:bCs/>
                          <w:sz w:val="22"/>
                          <w:szCs w:val="22"/>
                        </w:rPr>
                      </w:pPr>
                      <w:r w:rsidRPr="00AE4932">
                        <w:rPr>
                          <w:b/>
                          <w:bCs/>
                          <w:sz w:val="22"/>
                          <w:szCs w:val="22"/>
                        </w:rPr>
                        <w:t xml:space="preserve">UPDATE FROM </w:t>
                      </w:r>
                      <w:r w:rsidR="00505273">
                        <w:rPr>
                          <w:b/>
                          <w:bCs/>
                          <w:sz w:val="22"/>
                          <w:szCs w:val="22"/>
                        </w:rPr>
                        <w:t xml:space="preserve">YOUR </w:t>
                      </w:r>
                      <w:r w:rsidRPr="00AE4932">
                        <w:rPr>
                          <w:b/>
                          <w:bCs/>
                          <w:sz w:val="22"/>
                          <w:szCs w:val="22"/>
                        </w:rPr>
                        <w:t xml:space="preserve">LOCAL POLICE INSPECTOR </w:t>
                      </w:r>
                    </w:p>
                    <w:p w14:paraId="78BC2750" w14:textId="6339C24E" w:rsidR="00AE4932" w:rsidRPr="00AE4932" w:rsidRDefault="00AE4932" w:rsidP="00AE4932">
                      <w:pPr>
                        <w:rPr>
                          <w:sz w:val="20"/>
                          <w:szCs w:val="20"/>
                        </w:rPr>
                      </w:pPr>
                      <w:r w:rsidRPr="00AE4932">
                        <w:rPr>
                          <w:sz w:val="20"/>
                          <w:szCs w:val="20"/>
                        </w:rPr>
                        <w:t>Hello,</w:t>
                      </w:r>
                    </w:p>
                    <w:p w14:paraId="653D2198" w14:textId="2E3871EF" w:rsidR="00AE4932" w:rsidRPr="00AE4932" w:rsidRDefault="00AE4932" w:rsidP="00AE4932">
                      <w:pPr>
                        <w:rPr>
                          <w:sz w:val="20"/>
                          <w:szCs w:val="20"/>
                        </w:rPr>
                      </w:pPr>
                      <w:r w:rsidRPr="00AE4932">
                        <w:rPr>
                          <w:sz w:val="20"/>
                          <w:szCs w:val="20"/>
                        </w:rPr>
                        <w:t xml:space="preserve">As we move out of the summer months, I wanted to take the opportunity to update communities across </w:t>
                      </w:r>
                      <w:r w:rsidRPr="00AE4932">
                        <w:rPr>
                          <w:sz w:val="20"/>
                          <w:szCs w:val="20"/>
                        </w:rPr>
                        <w:t>Northeast</w:t>
                      </w:r>
                      <w:r w:rsidRPr="00AE4932">
                        <w:rPr>
                          <w:sz w:val="20"/>
                          <w:szCs w:val="20"/>
                        </w:rPr>
                        <w:t xml:space="preserve"> Derbyshire on the work your Safer Neighbourhood Teams have been carrying out across the area.</w:t>
                      </w:r>
                    </w:p>
                    <w:p w14:paraId="753EB608" w14:textId="77777777" w:rsidR="00AE4932" w:rsidRPr="00AE4932" w:rsidRDefault="00AE4932" w:rsidP="00AE4932">
                      <w:pPr>
                        <w:rPr>
                          <w:sz w:val="20"/>
                          <w:szCs w:val="20"/>
                        </w:rPr>
                      </w:pPr>
                      <w:r w:rsidRPr="00AE4932">
                        <w:rPr>
                          <w:sz w:val="20"/>
                          <w:szCs w:val="20"/>
                        </w:rPr>
                        <w:t>The teams have remained focused on tackling ongoing crime and anti-social behaviour (ASB) trends through a problem-solving approach, working closely with our partners to identify issues and deliver long-term solutions.</w:t>
                      </w:r>
                    </w:p>
                    <w:p w14:paraId="01DA4DBE" w14:textId="77777777" w:rsidR="00AE4932" w:rsidRPr="00AE4932" w:rsidRDefault="00AE4932" w:rsidP="00AE4932">
                      <w:pPr>
                        <w:rPr>
                          <w:sz w:val="20"/>
                          <w:szCs w:val="20"/>
                        </w:rPr>
                      </w:pPr>
                      <w:r w:rsidRPr="00AE4932">
                        <w:rPr>
                          <w:sz w:val="20"/>
                          <w:szCs w:val="20"/>
                        </w:rPr>
                        <w:t xml:space="preserve"> </w:t>
                      </w:r>
                    </w:p>
                    <w:p w14:paraId="2EE516D1" w14:textId="77777777" w:rsidR="00AE4932" w:rsidRPr="00AE4932" w:rsidRDefault="00AE4932" w:rsidP="00AE4932">
                      <w:pPr>
                        <w:rPr>
                          <w:sz w:val="20"/>
                          <w:szCs w:val="20"/>
                        </w:rPr>
                      </w:pPr>
                      <w:r w:rsidRPr="00AE4932">
                        <w:rPr>
                          <w:sz w:val="20"/>
                          <w:szCs w:val="20"/>
                        </w:rPr>
                        <w:t xml:space="preserve">This proactive approach has contributed to an overall 26% reduction in ASB over the past 12 months. Our officers continually review local data to identify repeat issues, enabling targeted action plans to be developed and implemented. As you may have seen from recent communications, this has resulted in </w:t>
                      </w:r>
                      <w:proofErr w:type="gramStart"/>
                      <w:r w:rsidRPr="00AE4932">
                        <w:rPr>
                          <w:sz w:val="20"/>
                          <w:szCs w:val="20"/>
                        </w:rPr>
                        <w:t>a number of</w:t>
                      </w:r>
                      <w:proofErr w:type="gramEnd"/>
                      <w:r w:rsidRPr="00AE4932">
                        <w:rPr>
                          <w:sz w:val="20"/>
                          <w:szCs w:val="20"/>
                        </w:rPr>
                        <w:t xml:space="preserve"> prolific shoplifting offenders being successfully dealt with and made subject to Criminal Behaviour Orders, helping to prevent further offending and protect local businesses.</w:t>
                      </w:r>
                    </w:p>
                    <w:p w14:paraId="25A90A86" w14:textId="77777777" w:rsidR="00AE4932" w:rsidRPr="00AE4932" w:rsidRDefault="00AE4932" w:rsidP="00AE4932">
                      <w:pPr>
                        <w:rPr>
                          <w:sz w:val="20"/>
                          <w:szCs w:val="20"/>
                        </w:rPr>
                      </w:pPr>
                      <w:r w:rsidRPr="00AE4932">
                        <w:rPr>
                          <w:sz w:val="20"/>
                          <w:szCs w:val="20"/>
                        </w:rPr>
                        <w:t xml:space="preserve"> </w:t>
                      </w:r>
                    </w:p>
                    <w:p w14:paraId="610582CE" w14:textId="77777777" w:rsidR="00AE4932" w:rsidRPr="00AE4932" w:rsidRDefault="00AE4932" w:rsidP="00AE4932">
                      <w:pPr>
                        <w:rPr>
                          <w:sz w:val="20"/>
                          <w:szCs w:val="20"/>
                        </w:rPr>
                      </w:pPr>
                      <w:r w:rsidRPr="00AE4932">
                        <w:rPr>
                          <w:sz w:val="20"/>
                          <w:szCs w:val="20"/>
                        </w:rPr>
                        <w:t xml:space="preserve">The team has also been making use of the updated Section 59 Police Reform Act powers, strengthened under the Crime and Policing Act 2026. These changes mean that, where justified, vehicles can now be seized without the need for </w:t>
                      </w:r>
                      <w:proofErr w:type="gramStart"/>
                      <w:r w:rsidRPr="00AE4932">
                        <w:rPr>
                          <w:sz w:val="20"/>
                          <w:szCs w:val="20"/>
                        </w:rPr>
                        <w:t>a prior warning</w:t>
                      </w:r>
                      <w:proofErr w:type="gramEnd"/>
                      <w:r w:rsidRPr="00AE4932">
                        <w:rPr>
                          <w:sz w:val="20"/>
                          <w:szCs w:val="20"/>
                        </w:rPr>
                        <w:t>. We regularly hear from residents that nuisance off-road motorcycles and e-bikes are a significant concern, and we will continue to utilise these powers, alongside other available tactics, to address these issues and improve community safety.</w:t>
                      </w:r>
                    </w:p>
                    <w:p w14:paraId="2B7807A8" w14:textId="77777777" w:rsidR="00AE4932" w:rsidRPr="00AE4932" w:rsidRDefault="00AE4932" w:rsidP="00AE4932">
                      <w:pPr>
                        <w:rPr>
                          <w:sz w:val="20"/>
                          <w:szCs w:val="20"/>
                        </w:rPr>
                      </w:pPr>
                      <w:r w:rsidRPr="00AE4932">
                        <w:rPr>
                          <w:sz w:val="20"/>
                          <w:szCs w:val="20"/>
                        </w:rPr>
                        <w:t xml:space="preserve"> </w:t>
                      </w:r>
                    </w:p>
                    <w:p w14:paraId="36CA844F" w14:textId="77777777" w:rsidR="00AE4932" w:rsidRPr="00AE4932" w:rsidRDefault="00AE4932" w:rsidP="00AE4932">
                      <w:pPr>
                        <w:rPr>
                          <w:sz w:val="20"/>
                          <w:szCs w:val="20"/>
                        </w:rPr>
                      </w:pPr>
                      <w:r w:rsidRPr="00AE4932">
                        <w:rPr>
                          <w:sz w:val="20"/>
                          <w:szCs w:val="20"/>
                        </w:rPr>
                        <w:t>On 26 October 2026, Respect Orders will be introduced under the Crime and Policing Act 2026. I have already briefed local teams on these new powers to ensure we are ready to make effective use of them from day one.</w:t>
                      </w:r>
                    </w:p>
                    <w:p w14:paraId="212AD9C1" w14:textId="5823A163" w:rsidR="00AE4932" w:rsidRPr="00AE4932" w:rsidRDefault="00AE4932" w:rsidP="00AE4932">
                      <w:pPr>
                        <w:rPr>
                          <w:sz w:val="20"/>
                          <w:szCs w:val="20"/>
                        </w:rPr>
                      </w:pPr>
                      <w:r w:rsidRPr="00AE4932">
                        <w:rPr>
                          <w:sz w:val="20"/>
                          <w:szCs w:val="20"/>
                        </w:rPr>
                        <w:t xml:space="preserve"> Key Details of Respect Orders</w:t>
                      </w:r>
                    </w:p>
                    <w:p w14:paraId="03F09842" w14:textId="77777777" w:rsidR="00AE4932" w:rsidRPr="00AE4932" w:rsidRDefault="00AE4932" w:rsidP="00AE4932">
                      <w:pPr>
                        <w:rPr>
                          <w:sz w:val="20"/>
                          <w:szCs w:val="20"/>
                        </w:rPr>
                      </w:pPr>
                      <w:r w:rsidRPr="00AE4932">
                        <w:rPr>
                          <w:sz w:val="20"/>
                          <w:szCs w:val="20"/>
                        </w:rPr>
                        <w:t>•</w:t>
                      </w:r>
                      <w:r w:rsidRPr="00AE4932">
                        <w:rPr>
                          <w:sz w:val="20"/>
                          <w:szCs w:val="20"/>
                        </w:rPr>
                        <w:tab/>
                        <w:t>Who they apply to: Adults aged 18 and over who engage in, or threaten to engage in, anti-social behaviour that causes harassment, alarm, or distress.</w:t>
                      </w:r>
                    </w:p>
                    <w:p w14:paraId="400DD8F8" w14:textId="77777777" w:rsidR="00AE4932" w:rsidRPr="00AE4932" w:rsidRDefault="00AE4932" w:rsidP="00AE4932">
                      <w:pPr>
                        <w:rPr>
                          <w:sz w:val="20"/>
                          <w:szCs w:val="20"/>
                        </w:rPr>
                      </w:pPr>
                      <w:r w:rsidRPr="00AE4932">
                        <w:rPr>
                          <w:sz w:val="20"/>
                          <w:szCs w:val="20"/>
                        </w:rPr>
                        <w:t>•</w:t>
                      </w:r>
                      <w:r w:rsidRPr="00AE4932">
                        <w:rPr>
                          <w:sz w:val="20"/>
                          <w:szCs w:val="20"/>
                        </w:rPr>
                        <w:tab/>
                        <w:t>Who can apply for them: Local authorities, housing providers, and chief officers of police.</w:t>
                      </w:r>
                    </w:p>
                    <w:p w14:paraId="6E497663" w14:textId="77777777" w:rsidR="00AE4932" w:rsidRPr="00AE4932" w:rsidRDefault="00AE4932" w:rsidP="00AE4932">
                      <w:pPr>
                        <w:rPr>
                          <w:sz w:val="20"/>
                          <w:szCs w:val="20"/>
                        </w:rPr>
                      </w:pPr>
                      <w:r w:rsidRPr="00AE4932">
                        <w:rPr>
                          <w:sz w:val="20"/>
                          <w:szCs w:val="20"/>
                        </w:rPr>
                        <w:t>•</w:t>
                      </w:r>
                      <w:r w:rsidRPr="00AE4932">
                        <w:rPr>
                          <w:sz w:val="20"/>
                          <w:szCs w:val="20"/>
                        </w:rPr>
                        <w:tab/>
                        <w:t>What they can do: Restrict repeat offenders from entering specific areas, such as town centres, prohibit certain behaviours including public drinking, and require participation in rehabilitation programmes such as drug or alcohol treatment or anger management courses.</w:t>
                      </w:r>
                    </w:p>
                    <w:p w14:paraId="134F9B12" w14:textId="77777777" w:rsidR="00AE4932" w:rsidRPr="00AE4932" w:rsidRDefault="00AE4932" w:rsidP="00AE4932">
                      <w:pPr>
                        <w:rPr>
                          <w:sz w:val="20"/>
                          <w:szCs w:val="20"/>
                        </w:rPr>
                      </w:pPr>
                      <w:r w:rsidRPr="00AE4932">
                        <w:rPr>
                          <w:sz w:val="20"/>
                          <w:szCs w:val="20"/>
                        </w:rPr>
                        <w:t>•</w:t>
                      </w:r>
                      <w:r w:rsidRPr="00AE4932">
                        <w:rPr>
                          <w:sz w:val="20"/>
                          <w:szCs w:val="20"/>
                        </w:rPr>
                        <w:tab/>
                        <w:t>Consequences of breach: Breaching a Respect Order is a criminal offence and can result in penalties including imprisonment, unlimited fines, curfews, or unpaid work.</w:t>
                      </w:r>
                    </w:p>
                    <w:p w14:paraId="4C5D3043" w14:textId="3125C82C" w:rsidR="00AE4932" w:rsidRPr="00AE4932" w:rsidRDefault="00AE4932" w:rsidP="00AE4932">
                      <w:pPr>
                        <w:rPr>
                          <w:sz w:val="20"/>
                          <w:szCs w:val="20"/>
                        </w:rPr>
                      </w:pPr>
                      <w:r w:rsidRPr="00AE4932">
                        <w:rPr>
                          <w:sz w:val="20"/>
                          <w:szCs w:val="20"/>
                        </w:rPr>
                        <w:t xml:space="preserve"> To see further information around policing in your local area please utilise the below link.</w:t>
                      </w:r>
                    </w:p>
                    <w:p w14:paraId="6C4F9DEE" w14:textId="07BE5E0B" w:rsidR="00AE4932" w:rsidRPr="00AE4932" w:rsidRDefault="00AE4932" w:rsidP="00AE4932">
                      <w:pPr>
                        <w:rPr>
                          <w:sz w:val="20"/>
                          <w:szCs w:val="20"/>
                        </w:rPr>
                      </w:pPr>
                      <w:r w:rsidRPr="00AE4932">
                        <w:rPr>
                          <w:sz w:val="20"/>
                          <w:szCs w:val="20"/>
                        </w:rPr>
                        <w:t xml:space="preserve"> </w:t>
                      </w:r>
                      <w:r w:rsidRPr="00AE4932">
                        <w:rPr>
                          <w:rFonts w:ascii="Segoe UI Emoji" w:hAnsi="Segoe UI Emoji" w:cs="Segoe UI Emoji"/>
                          <w:sz w:val="20"/>
                          <w:szCs w:val="20"/>
                        </w:rPr>
                        <w:t>👉</w:t>
                      </w:r>
                      <w:r w:rsidRPr="00AE4932">
                        <w:rPr>
                          <w:sz w:val="20"/>
                          <w:szCs w:val="20"/>
                        </w:rPr>
                        <w:t xml:space="preserve"> </w:t>
                      </w:r>
                      <w:proofErr w:type="gramStart"/>
                      <w:r w:rsidRPr="00AE4932">
                        <w:rPr>
                          <w:sz w:val="20"/>
                          <w:szCs w:val="20"/>
                        </w:rPr>
                        <w:t>North East</w:t>
                      </w:r>
                      <w:proofErr w:type="gramEnd"/>
                      <w:r w:rsidRPr="00AE4932">
                        <w:rPr>
                          <w:sz w:val="20"/>
                          <w:szCs w:val="20"/>
                        </w:rPr>
                        <w:t xml:space="preserve"> Derbyshire Neighbourhood Policing Team</w:t>
                      </w:r>
                    </w:p>
                    <w:p w14:paraId="456A9AF0" w14:textId="77777777" w:rsidR="00AE4932" w:rsidRPr="00AE4932" w:rsidRDefault="00AE4932" w:rsidP="00AE4932">
                      <w:pPr>
                        <w:rPr>
                          <w:sz w:val="20"/>
                          <w:szCs w:val="20"/>
                        </w:rPr>
                      </w:pPr>
                      <w:r w:rsidRPr="00AE4932">
                        <w:rPr>
                          <w:sz w:val="20"/>
                          <w:szCs w:val="20"/>
                        </w:rPr>
                        <w:t>https://www.derbyshire.police.uk/area/your-area/derbyshire/north-east</w:t>
                      </w:r>
                    </w:p>
                    <w:p w14:paraId="54547F4D" w14:textId="2E00896E" w:rsidR="00AE4932" w:rsidRPr="00AE4932" w:rsidRDefault="00AE4932" w:rsidP="00AE4932">
                      <w:pPr>
                        <w:rPr>
                          <w:sz w:val="20"/>
                          <w:szCs w:val="20"/>
                        </w:rPr>
                      </w:pPr>
                      <w:r w:rsidRPr="00AE4932">
                        <w:rPr>
                          <w:sz w:val="20"/>
                          <w:szCs w:val="20"/>
                        </w:rPr>
                        <w:t xml:space="preserve"> We remain committed to ensuring our policing priorities reflect the issues that matter most to local communities. If you would like to help shape our future priorities, review the work being undertaken, or simply provide feedback about the area where you live or work, I would encourage you to attend one of our local community engagement events or complete the Community Voice Survey.</w:t>
                      </w:r>
                    </w:p>
                    <w:p w14:paraId="6CF112EB" w14:textId="00C57458" w:rsidR="00AE4932" w:rsidRPr="00AE4932" w:rsidRDefault="00AE4932" w:rsidP="00AE4932">
                      <w:pPr>
                        <w:rPr>
                          <w:sz w:val="20"/>
                          <w:szCs w:val="20"/>
                        </w:rPr>
                      </w:pPr>
                      <w:r w:rsidRPr="00AE4932">
                        <w:rPr>
                          <w:sz w:val="20"/>
                          <w:szCs w:val="20"/>
                        </w:rPr>
                        <w:t xml:space="preserve"> </w:t>
                      </w:r>
                      <w:r w:rsidRPr="00AE4932">
                        <w:rPr>
                          <w:rFonts w:ascii="Segoe UI Emoji" w:hAnsi="Segoe UI Emoji" w:cs="Segoe UI Emoji"/>
                          <w:sz w:val="20"/>
                          <w:szCs w:val="20"/>
                        </w:rPr>
                        <w:t>👉</w:t>
                      </w:r>
                      <w:r w:rsidRPr="00AE4932">
                        <w:rPr>
                          <w:sz w:val="20"/>
                          <w:szCs w:val="20"/>
                        </w:rPr>
                        <w:t xml:space="preserve"> Community Voice – Derbyshire Alert</w:t>
                      </w:r>
                    </w:p>
                    <w:p w14:paraId="776FB9A1" w14:textId="77777777" w:rsidR="00AE4932" w:rsidRPr="00AE4932" w:rsidRDefault="00AE4932" w:rsidP="00AE4932">
                      <w:pPr>
                        <w:rPr>
                          <w:sz w:val="20"/>
                          <w:szCs w:val="20"/>
                        </w:rPr>
                      </w:pPr>
                      <w:r w:rsidRPr="00AE4932">
                        <w:rPr>
                          <w:sz w:val="20"/>
                          <w:szCs w:val="20"/>
                        </w:rPr>
                        <w:t>https://www.derbyshirealert.co.uk/Content/Pages/Community-Voice</w:t>
                      </w:r>
                    </w:p>
                    <w:p w14:paraId="410517D4" w14:textId="77405C17" w:rsidR="00AE4932" w:rsidRPr="00AE4932" w:rsidRDefault="00AE4932" w:rsidP="00AE4932">
                      <w:pPr>
                        <w:rPr>
                          <w:sz w:val="20"/>
                          <w:szCs w:val="20"/>
                        </w:rPr>
                      </w:pPr>
                      <w:r w:rsidRPr="00AE4932">
                        <w:rPr>
                          <w:sz w:val="20"/>
                          <w:szCs w:val="20"/>
                        </w:rPr>
                        <w:t xml:space="preserve"> Your feedback is invaluable and plays a vital role in helping us understand local concerns and set our neighbourhood policing priorities.</w:t>
                      </w:r>
                    </w:p>
                    <w:p w14:paraId="104D09B1" w14:textId="5D5AF5C1" w:rsidR="00AE4932" w:rsidRPr="00AE4932" w:rsidRDefault="00AE4932" w:rsidP="00AE4932">
                      <w:pPr>
                        <w:rPr>
                          <w:sz w:val="20"/>
                          <w:szCs w:val="20"/>
                        </w:rPr>
                      </w:pPr>
                      <w:r w:rsidRPr="00AE4932">
                        <w:rPr>
                          <w:sz w:val="20"/>
                          <w:szCs w:val="20"/>
                        </w:rPr>
                        <w:t xml:space="preserve"> As we move into autumn, I will continue to ensure that your local officers remain as visible and accessible as possible. Over the last six months, the </w:t>
                      </w:r>
                      <w:proofErr w:type="gramStart"/>
                      <w:r w:rsidRPr="00AE4932">
                        <w:rPr>
                          <w:sz w:val="20"/>
                          <w:szCs w:val="20"/>
                        </w:rPr>
                        <w:t>North East</w:t>
                      </w:r>
                      <w:proofErr w:type="gramEnd"/>
                      <w:r w:rsidRPr="00AE4932">
                        <w:rPr>
                          <w:sz w:val="20"/>
                          <w:szCs w:val="20"/>
                        </w:rPr>
                        <w:t xml:space="preserve"> Safer Neighbourhood Teams have completed 716 community engagements, the highest number in the county, and I continue to encourage officers to engage with residents whenever possible.</w:t>
                      </w:r>
                    </w:p>
                    <w:p w14:paraId="767991A8" w14:textId="77777777" w:rsidR="00AE4932" w:rsidRPr="00AE4932" w:rsidRDefault="00AE4932" w:rsidP="00AE4932">
                      <w:pPr>
                        <w:rPr>
                          <w:sz w:val="20"/>
                          <w:szCs w:val="20"/>
                        </w:rPr>
                      </w:pPr>
                      <w:r w:rsidRPr="00AE4932">
                        <w:rPr>
                          <w:sz w:val="20"/>
                          <w:szCs w:val="20"/>
                        </w:rPr>
                        <w:t xml:space="preserve"> </w:t>
                      </w:r>
                    </w:p>
                    <w:p w14:paraId="30D5C960" w14:textId="77777777" w:rsidR="00AE4932" w:rsidRPr="00AE4932" w:rsidRDefault="00AE4932" w:rsidP="00AE4932">
                      <w:pPr>
                        <w:rPr>
                          <w:sz w:val="20"/>
                          <w:szCs w:val="20"/>
                        </w:rPr>
                      </w:pPr>
                      <w:r w:rsidRPr="00AE4932">
                        <w:rPr>
                          <w:sz w:val="20"/>
                          <w:szCs w:val="20"/>
                        </w:rPr>
                        <w:t xml:space="preserve">I have also been spending time in our communities personally, carrying </w:t>
                      </w:r>
                      <w:proofErr w:type="gramStart"/>
                      <w:r w:rsidRPr="00AE4932">
                        <w:rPr>
                          <w:sz w:val="20"/>
                          <w:szCs w:val="20"/>
                        </w:rPr>
                        <w:t>out door</w:t>
                      </w:r>
                      <w:proofErr w:type="gramEnd"/>
                      <w:r w:rsidRPr="00AE4932">
                        <w:rPr>
                          <w:sz w:val="20"/>
                          <w:szCs w:val="20"/>
                        </w:rPr>
                        <w:t xml:space="preserve">-to-door visits to introduce myself and better understand the concerns and priorities of </w:t>
                      </w:r>
                      <w:proofErr w:type="gramStart"/>
                      <w:r w:rsidRPr="00AE4932">
                        <w:rPr>
                          <w:sz w:val="20"/>
                          <w:szCs w:val="20"/>
                        </w:rPr>
                        <w:t>local residents</w:t>
                      </w:r>
                      <w:proofErr w:type="gramEnd"/>
                      <w:r w:rsidRPr="00AE4932">
                        <w:rPr>
                          <w:sz w:val="20"/>
                          <w:szCs w:val="20"/>
                        </w:rPr>
                        <w:t>. If you would like me to visit your area, please leave a comment below with your location. These requests will be reviewed, and I hope to meet and speak with many more of you over the coming months.</w:t>
                      </w:r>
                    </w:p>
                    <w:p w14:paraId="22C1E054" w14:textId="32D2B081" w:rsidR="00AE4932" w:rsidRPr="00AE4932" w:rsidRDefault="00AE4932" w:rsidP="00AE4932">
                      <w:pPr>
                        <w:rPr>
                          <w:sz w:val="20"/>
                          <w:szCs w:val="20"/>
                        </w:rPr>
                      </w:pPr>
                      <w:r w:rsidRPr="00AE4932">
                        <w:rPr>
                          <w:sz w:val="20"/>
                          <w:szCs w:val="20"/>
                        </w:rPr>
                        <w:t>Thank you for your continued support.</w:t>
                      </w:r>
                    </w:p>
                    <w:p w14:paraId="4274F410" w14:textId="57CA0620" w:rsidR="00AE4932" w:rsidRPr="00AE4932" w:rsidRDefault="00AE4932" w:rsidP="00AE4932">
                      <w:pPr>
                        <w:rPr>
                          <w:sz w:val="20"/>
                          <w:szCs w:val="20"/>
                        </w:rPr>
                      </w:pPr>
                      <w:r w:rsidRPr="00AE4932">
                        <w:rPr>
                          <w:sz w:val="20"/>
                          <w:szCs w:val="20"/>
                        </w:rPr>
                        <w:t>Inspector Matthew Brown</w:t>
                      </w:r>
                    </w:p>
                    <w:p w14:paraId="396126A4" w14:textId="0E2D69CC" w:rsidR="00AE4932" w:rsidRPr="00AE4932" w:rsidRDefault="00AE4932" w:rsidP="00AE4932">
                      <w:pPr>
                        <w:rPr>
                          <w:sz w:val="20"/>
                          <w:szCs w:val="20"/>
                        </w:rPr>
                      </w:pPr>
                      <w:proofErr w:type="gramStart"/>
                      <w:r w:rsidRPr="00AE4932">
                        <w:rPr>
                          <w:sz w:val="20"/>
                          <w:szCs w:val="20"/>
                        </w:rPr>
                        <w:t>North East</w:t>
                      </w:r>
                      <w:proofErr w:type="gramEnd"/>
                      <w:r w:rsidRPr="00AE4932">
                        <w:rPr>
                          <w:sz w:val="20"/>
                          <w:szCs w:val="20"/>
                        </w:rPr>
                        <w:t xml:space="preserve"> Derbyshire Safer Neighbourhood Team</w:t>
                      </w:r>
                    </w:p>
                  </w:txbxContent>
                </v:textbox>
                <w10:wrap type="tight" anchorx="margin" anchory="page"/>
              </v:shape>
            </w:pict>
          </mc:Fallback>
        </mc:AlternateContent>
      </w:r>
      <w:r w:rsidR="00F367D4">
        <w:rPr>
          <w:noProof/>
        </w:rPr>
        <mc:AlternateContent>
          <mc:Choice Requires="wpg">
            <w:drawing>
              <wp:anchor distT="0" distB="0" distL="114300" distR="114300" simplePos="0" relativeHeight="251679232" behindDoc="0" locked="0" layoutInCell="1" allowOverlap="1" wp14:anchorId="66FAB16D" wp14:editId="4DE11D6D">
                <wp:simplePos x="0" y="0"/>
                <wp:positionH relativeFrom="margin">
                  <wp:posOffset>3182946</wp:posOffset>
                </wp:positionH>
                <wp:positionV relativeFrom="paragraph">
                  <wp:posOffset>8958663</wp:posOffset>
                </wp:positionV>
                <wp:extent cx="1674495" cy="467995"/>
                <wp:effectExtent l="0" t="0" r="1905" b="8255"/>
                <wp:wrapTight wrapText="bothSides">
                  <wp:wrapPolygon edited="0">
                    <wp:start x="0" y="0"/>
                    <wp:lineTo x="0" y="21102"/>
                    <wp:lineTo x="14744" y="21102"/>
                    <wp:lineTo x="21379" y="20223"/>
                    <wp:lineTo x="21379" y="5275"/>
                    <wp:lineTo x="14744" y="0"/>
                    <wp:lineTo x="0" y="0"/>
                  </wp:wrapPolygon>
                </wp:wrapTight>
                <wp:docPr id="21" name="Group 21"/>
                <wp:cNvGraphicFramePr/>
                <a:graphic xmlns:a="http://schemas.openxmlformats.org/drawingml/2006/main">
                  <a:graphicData uri="http://schemas.microsoft.com/office/word/2010/wordprocessingGroup">
                    <wpg:wgp>
                      <wpg:cNvGrpSpPr/>
                      <wpg:grpSpPr>
                        <a:xfrm>
                          <a:off x="0" y="0"/>
                          <a:ext cx="1674495" cy="467995"/>
                          <a:chOff x="0" y="0"/>
                          <a:chExt cx="3109527" cy="971550"/>
                        </a:xfrm>
                        <a:solidFill>
                          <a:schemeClr val="bg1"/>
                        </a:solidFill>
                      </wpg:grpSpPr>
                      <pic:pic xmlns:pic="http://schemas.openxmlformats.org/drawingml/2006/picture">
                        <pic:nvPicPr>
                          <pic:cNvPr id="3" name="Picture 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6610" cy="971550"/>
                          </a:xfrm>
                          <a:prstGeom prst="rect">
                            <a:avLst/>
                          </a:prstGeom>
                          <a:grpFill/>
                        </pic:spPr>
                      </pic:pic>
                      <pic:pic xmlns:pic="http://schemas.openxmlformats.org/drawingml/2006/picture">
                        <pic:nvPicPr>
                          <pic:cNvPr id="16" name="Picture 16"/>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166552" y="288325"/>
                            <a:ext cx="942975" cy="636270"/>
                          </a:xfrm>
                          <a:prstGeom prst="rect">
                            <a:avLst/>
                          </a:prstGeom>
                          <a:grpFill/>
                        </pic:spPr>
                      </pic:pic>
                    </wpg:wgp>
                  </a:graphicData>
                </a:graphic>
                <wp14:sizeRelH relativeFrom="margin">
                  <wp14:pctWidth>0</wp14:pctWidth>
                </wp14:sizeRelH>
                <wp14:sizeRelV relativeFrom="margin">
                  <wp14:pctHeight>0</wp14:pctHeight>
                </wp14:sizeRelV>
              </wp:anchor>
            </w:drawing>
          </mc:Choice>
          <mc:Fallback>
            <w:pict>
              <v:group w14:anchorId="5D4E7F1A" id="Group 21" o:spid="_x0000_s1026" style="position:absolute;margin-left:250.65pt;margin-top:705.4pt;width:131.85pt;height:36.85pt;z-index:251679232;mso-position-horizontal-relative:margin;mso-width-relative:margin;mso-height-relative:margin" coordsize="31095,97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20866;height:9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">
                  <v:imagedata r:id="rId10" o:title=""/>
                </v:shape>
                <v:shape id="Picture 16" o:spid="_x0000_s1028" type="#_x0000_t75" style="position:absolute;left:21665;top:2883;width:9430;height:6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">
                  <v:imagedata r:id="rId11" o:title=""/>
                </v:shape>
                <w10:wrap type="tight" anchorx="margin"/>
              </v:group>
            </w:pict>
          </mc:Fallback>
        </mc:AlternateContent>
      </w:r>
      <w:r w:rsidR="00C84A74">
        <w:rPr>
          <w:noProof/>
        </w:rPr>
        <mc:AlternateContent>
          <mc:Choice Requires="wps">
            <w:drawing>
              <wp:anchor distT="0" distB="0" distL="114300" distR="114300" simplePos="0" relativeHeight="251718144" behindDoc="0" locked="0" layoutInCell="1" allowOverlap="1" wp14:anchorId="4B19DA87" wp14:editId="5032C1F4">
                <wp:simplePos x="0" y="0"/>
                <wp:positionH relativeFrom="page">
                  <wp:align>left</wp:align>
                </wp:positionH>
                <wp:positionV relativeFrom="paragraph">
                  <wp:posOffset>376015</wp:posOffset>
                </wp:positionV>
                <wp:extent cx="1828800" cy="1828800"/>
                <wp:effectExtent l="0" t="0" r="0" b="5715"/>
                <wp:wrapNone/>
                <wp:docPr id="127771190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FAEE4B" w14:textId="2BC91E33" w:rsidR="00C84A74" w:rsidRPr="00C84A74" w:rsidRDefault="00C84A74" w:rsidP="00C84A74">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19DA87" id="Text Box 1" o:spid="_x0000_s1029" type="#_x0000_t202" style="position:absolute;margin-left:0;margin-top:29.6pt;width:2in;height:2in;z-index:251718144;visibility:visible;mso-wrap-style:non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" filled="f" stroked="f">
                <v:textbox style="mso-fit-shape-to-text:t">
                  <w:txbxContent>
                    <w:p w14:paraId="3BFAEE4B" w14:textId="2BC91E33" w:rsidR="00C84A74" w:rsidRPr="00C84A74" w:rsidRDefault="00C84A74" w:rsidP="00C84A74">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v:shape>
            </w:pict>
          </mc:Fallback>
        </mc:AlternateContent>
      </w:r>
      <w:r w:rsidR="009C7D31">
        <w:rPr>
          <w:noProof/>
        </w:rPr>
        <mc:AlternateContent>
          <mc:Choice Requires="wps">
            <w:drawing>
              <wp:anchor distT="0" distB="0" distL="114300" distR="114300" simplePos="0" relativeHeight="251604480" behindDoc="0" locked="0" layoutInCell="1" allowOverlap="1" wp14:anchorId="41BF2F2E" wp14:editId="464781EF">
                <wp:simplePos x="0" y="0"/>
                <wp:positionH relativeFrom="column">
                  <wp:posOffset>-346342</wp:posOffset>
                </wp:positionH>
                <wp:positionV relativeFrom="paragraph">
                  <wp:posOffset>-53204</wp:posOffset>
                </wp:positionV>
                <wp:extent cx="4358355" cy="447675"/>
                <wp:effectExtent l="0" t="0" r="4445" b="9525"/>
                <wp:wrapNone/>
                <wp:docPr id="5" name="Text Box 5"/>
                <wp:cNvGraphicFramePr/>
                <a:graphic xmlns:a="http://schemas.openxmlformats.org/drawingml/2006/main">
                  <a:graphicData uri="http://schemas.microsoft.com/office/word/2010/wordprocessingShape">
                    <wps:wsp>
                      <wps:cNvSpPr txBox="1"/>
                      <wps:spPr>
                        <a:xfrm>
                          <a:off x="0" y="0"/>
                          <a:ext cx="4358355" cy="447675"/>
                        </a:xfrm>
                        <a:prstGeom prst="rect">
                          <a:avLst/>
                        </a:prstGeom>
                        <a:solidFill>
                          <a:schemeClr val="lt1"/>
                        </a:solidFill>
                        <a:ln w="6350">
                          <a:noFill/>
                        </a:ln>
                      </wps:spPr>
                      <wps:txbx>
                        <w:txbxContent>
                          <w:p w14:paraId="3C5E310C" w14:textId="051A983E" w:rsidR="004249A7" w:rsidRPr="009A066E" w:rsidRDefault="008301C9" w:rsidP="004249A7">
                            <w:pPr>
                              <w:rPr>
                                <w:rFonts w:ascii="Arial" w:hAnsi="Arial" w:cs="Arial"/>
                                <w:sz w:val="56"/>
                                <w:szCs w:val="56"/>
                                <w14:textOutline w14:w="9525" w14:cap="rnd" w14:cmpd="sng" w14:algn="ctr">
                                  <w14:solidFill>
                                    <w14:srgbClr w14:val="000000"/>
                                  </w14:solidFill>
                                  <w14:prstDash w14:val="solid"/>
                                  <w14:bevel/>
                                </w14:textOutline>
                              </w:rPr>
                            </w:pPr>
                            <w:r w:rsidRPr="009A066E">
                              <w:rPr>
                                <w:rFonts w:ascii="Arial" w:hAnsi="Arial" w:cs="Arial"/>
                                <w:b/>
                                <w:bCs/>
                                <w:color w:val="243F58"/>
                                <w:sz w:val="56"/>
                                <w:szCs w:val="56"/>
                              </w:rPr>
                              <w:t>Dronfield and Rural</w:t>
                            </w:r>
                            <w:r w:rsidR="00AC4FB0" w:rsidRPr="009A066E">
                              <w:rPr>
                                <w:rFonts w:ascii="Arial" w:hAnsi="Arial" w:cs="Arial"/>
                                <w:b/>
                                <w:bCs/>
                                <w:color w:val="243F58"/>
                                <w:sz w:val="56"/>
                                <w:szCs w:val="56"/>
                              </w:rPr>
                              <w:t xml:space="preserve"> SNT</w:t>
                            </w:r>
                            <w:r w:rsidRPr="009A066E">
                              <w:rPr>
                                <w:rFonts w:ascii="Arial" w:hAnsi="Arial" w:cs="Arial"/>
                                <w:b/>
                                <w:bCs/>
                                <w:color w:val="243F58"/>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F2F2E" id="Text Box 5" o:spid="_x0000_s1030" type="#_x0000_t202" style="position:absolute;margin-left:-27.25pt;margin-top:-4.2pt;width:343.2pt;height:35.2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" fillcolor="white [3201]" stroked="f" strokeweight=".5pt">
                <v:textbox>
                  <w:txbxContent>
                    <w:p w14:paraId="3C5E310C" w14:textId="051A983E" w:rsidR="004249A7" w:rsidRPr="009A066E" w:rsidRDefault="008301C9" w:rsidP="004249A7">
                      <w:pPr>
                        <w:rPr>
                          <w:rFonts w:ascii="Arial" w:hAnsi="Arial" w:cs="Arial"/>
                          <w:sz w:val="56"/>
                          <w:szCs w:val="56"/>
                          <w14:textOutline w14:w="9525" w14:cap="rnd" w14:cmpd="sng" w14:algn="ctr">
                            <w14:solidFill>
                              <w14:srgbClr w14:val="000000"/>
                            </w14:solidFill>
                            <w14:prstDash w14:val="solid"/>
                            <w14:bevel/>
                          </w14:textOutline>
                        </w:rPr>
                      </w:pPr>
                      <w:r w:rsidRPr="009A066E">
                        <w:rPr>
                          <w:rFonts w:ascii="Arial" w:hAnsi="Arial" w:cs="Arial"/>
                          <w:b/>
                          <w:bCs/>
                          <w:color w:val="243F58"/>
                          <w:sz w:val="56"/>
                          <w:szCs w:val="56"/>
                        </w:rPr>
                        <w:t>Dronfield and Rural</w:t>
                      </w:r>
                      <w:r w:rsidR="00AC4FB0" w:rsidRPr="009A066E">
                        <w:rPr>
                          <w:rFonts w:ascii="Arial" w:hAnsi="Arial" w:cs="Arial"/>
                          <w:b/>
                          <w:bCs/>
                          <w:color w:val="243F58"/>
                          <w:sz w:val="56"/>
                          <w:szCs w:val="56"/>
                        </w:rPr>
                        <w:t xml:space="preserve"> SNT</w:t>
                      </w:r>
                      <w:r w:rsidRPr="009A066E">
                        <w:rPr>
                          <w:rFonts w:ascii="Arial" w:hAnsi="Arial" w:cs="Arial"/>
                          <w:b/>
                          <w:bCs/>
                          <w:color w:val="243F58"/>
                          <w:sz w:val="56"/>
                          <w:szCs w:val="56"/>
                        </w:rPr>
                        <w:t xml:space="preserve"> </w:t>
                      </w:r>
                    </w:p>
                  </w:txbxContent>
                </v:textbox>
              </v:shape>
            </w:pict>
          </mc:Fallback>
        </mc:AlternateContent>
      </w:r>
      <w:r w:rsidR="002D5B93">
        <w:rPr>
          <w:noProof/>
        </w:rPr>
        <mc:AlternateContent>
          <mc:Choice Requires="wps">
            <w:drawing>
              <wp:anchor distT="0" distB="0" distL="114300" distR="114300" simplePos="0" relativeHeight="251649536" behindDoc="0" locked="0" layoutInCell="1" allowOverlap="1" wp14:anchorId="4017506C" wp14:editId="405094ED">
                <wp:simplePos x="0" y="0"/>
                <wp:positionH relativeFrom="column">
                  <wp:posOffset>-327025</wp:posOffset>
                </wp:positionH>
                <wp:positionV relativeFrom="paragraph">
                  <wp:posOffset>-393700</wp:posOffset>
                </wp:positionV>
                <wp:extent cx="4629150" cy="6572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629150" cy="657225"/>
                        </a:xfrm>
                        <a:prstGeom prst="rect">
                          <a:avLst/>
                        </a:prstGeom>
                        <a:noFill/>
                        <a:ln w="6350">
                          <a:noFill/>
                        </a:ln>
                      </wps:spPr>
                      <wps:txbx>
                        <w:txbxContent>
                          <w:p w14:paraId="5E39A162" w14:textId="41B2B895" w:rsidR="005A40B4" w:rsidRPr="005A40B4" w:rsidRDefault="008301C9" w:rsidP="005A40B4">
                            <w:pPr>
                              <w:spacing w:line="640" w:lineRule="exact"/>
                              <w:rPr>
                                <w:rFonts w:ascii="Arial" w:hAnsi="Arial" w:cs="Arial"/>
                                <w:b/>
                                <w:bCs/>
                                <w:color w:val="243F58"/>
                                <w:sz w:val="72"/>
                                <w:szCs w:val="72"/>
                              </w:rPr>
                            </w:pPr>
                            <w:r>
                              <w:rPr>
                                <w:rFonts w:ascii="Arial" w:hAnsi="Arial" w:cs="Arial"/>
                                <w:b/>
                                <w:bCs/>
                                <w:color w:val="243F58"/>
                                <w:sz w:val="72"/>
                                <w:szCs w:val="72"/>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7506C" id="Text Box 10" o:spid="_x0000_s1031" type="#_x0000_t202" style="position:absolute;margin-left:-25.75pt;margin-top:-31pt;width:364.5pt;height:51.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" filled="f" stroked="f" strokeweight=".5pt">
                <v:textbox>
                  <w:txbxContent>
                    <w:p w14:paraId="5E39A162" w14:textId="41B2B895" w:rsidR="005A40B4" w:rsidRPr="005A40B4" w:rsidRDefault="008301C9" w:rsidP="005A40B4">
                      <w:pPr>
                        <w:spacing w:line="640" w:lineRule="exact"/>
                        <w:rPr>
                          <w:rFonts w:ascii="Arial" w:hAnsi="Arial" w:cs="Arial"/>
                          <w:b/>
                          <w:bCs/>
                          <w:color w:val="243F58"/>
                          <w:sz w:val="72"/>
                          <w:szCs w:val="72"/>
                        </w:rPr>
                      </w:pPr>
                      <w:r>
                        <w:rPr>
                          <w:rFonts w:ascii="Arial" w:hAnsi="Arial" w:cs="Arial"/>
                          <w:b/>
                          <w:bCs/>
                          <w:color w:val="243F58"/>
                          <w:sz w:val="72"/>
                          <w:szCs w:val="72"/>
                        </w:rPr>
                        <w:t>Newsletter</w:t>
                      </w:r>
                    </w:p>
                  </w:txbxContent>
                </v:textbox>
              </v:shape>
            </w:pict>
          </mc:Fallback>
        </mc:AlternateContent>
      </w:r>
      <w:r w:rsidR="00AC4FB0">
        <w:rPr>
          <w:noProof/>
        </w:rPr>
        <mc:AlternateContent>
          <mc:Choice Requires="wps">
            <w:drawing>
              <wp:anchor distT="0" distB="0" distL="114300" distR="114300" simplePos="0" relativeHeight="251647488" behindDoc="0" locked="0" layoutInCell="1" allowOverlap="1" wp14:anchorId="3598BCAA" wp14:editId="6E6E1F89">
                <wp:simplePos x="0" y="0"/>
                <wp:positionH relativeFrom="column">
                  <wp:posOffset>-323850</wp:posOffset>
                </wp:positionH>
                <wp:positionV relativeFrom="paragraph">
                  <wp:posOffset>-743585</wp:posOffset>
                </wp:positionV>
                <wp:extent cx="6400800" cy="4857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1BEFB468" w14:textId="77777777" w:rsidR="005A40B4" w:rsidRPr="005A40B4" w:rsidRDefault="005A40B4" w:rsidP="005A40B4">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8BCAA" id="Text Box 11" o:spid="_x0000_s1032" type="#_x0000_t202" style="position:absolute;margin-left:-25.5pt;margin-top:-58.55pt;width:7in;height:38.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" filled="f" stroked="f" strokeweight=".5pt">
                <v:textbox>
                  <w:txbxContent>
                    <w:p w14:paraId="1BEFB468" w14:textId="77777777" w:rsidR="005A40B4" w:rsidRPr="005A40B4" w:rsidRDefault="005A40B4" w:rsidP="005A40B4">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v:shape>
            </w:pict>
          </mc:Fallback>
        </mc:AlternateContent>
      </w:r>
      <w:r w:rsidR="00574ACB">
        <w:t>1</w:t>
      </w:r>
      <w:r w:rsidR="00D83050" w:rsidRPr="00D83050">
        <w:rPr>
          <w:noProof/>
        </w:rPr>
        <w:t xml:space="preserve"> </w:t>
      </w:r>
    </w:p>
    <w:p w14:paraId="5882C926" w14:textId="54C8F603" w:rsidR="00AE4932" w:rsidRDefault="00AE4932">
      <w:pPr>
        <w:rPr>
          <w:noProof/>
        </w:rPr>
      </w:pPr>
    </w:p>
    <w:p w14:paraId="3598DB9D" w14:textId="416148CB" w:rsidR="00AE4932" w:rsidRDefault="00AE4932">
      <w:pPr>
        <w:rPr>
          <w:noProof/>
        </w:rPr>
      </w:pPr>
    </w:p>
    <w:p w14:paraId="3146F6D3" w14:textId="2B67BB22" w:rsidR="00AE4932" w:rsidRDefault="00AE4932">
      <w:pPr>
        <w:rPr>
          <w:noProof/>
        </w:rPr>
      </w:pPr>
    </w:p>
    <w:p w14:paraId="305009C3" w14:textId="00B830EB" w:rsidR="00AE4932" w:rsidRDefault="00AE4932">
      <w:pPr>
        <w:rPr>
          <w:noProof/>
        </w:rPr>
      </w:pPr>
    </w:p>
    <w:p w14:paraId="6FE5F5F0" w14:textId="401F878B" w:rsidR="00AE4932" w:rsidRDefault="00AE4932">
      <w:pPr>
        <w:rPr>
          <w:noProof/>
        </w:rPr>
      </w:pPr>
    </w:p>
    <w:p w14:paraId="2C5CED52" w14:textId="43838023" w:rsidR="00AE4932" w:rsidRDefault="00AE4932">
      <w:pPr>
        <w:rPr>
          <w:noProof/>
        </w:rPr>
      </w:pPr>
    </w:p>
    <w:p w14:paraId="6CB91416" w14:textId="520F9386" w:rsidR="00AE4932" w:rsidRDefault="00505273">
      <w:pPr>
        <w:rPr>
          <w:noProof/>
        </w:rPr>
      </w:pPr>
      <w:r w:rsidRPr="00505273">
        <w:rPr>
          <w:noProof/>
        </w:rPr>
        <w:lastRenderedPageBreak/>
        <w:drawing>
          <wp:anchor distT="0" distB="0" distL="114300" distR="114300" simplePos="0" relativeHeight="251738624" behindDoc="1" locked="0" layoutInCell="1" allowOverlap="1" wp14:anchorId="275BDEE9" wp14:editId="78F2CB94">
            <wp:simplePos x="0" y="0"/>
            <wp:positionH relativeFrom="margin">
              <wp:posOffset>-337208</wp:posOffset>
            </wp:positionH>
            <wp:positionV relativeFrom="page">
              <wp:posOffset>571957</wp:posOffset>
            </wp:positionV>
            <wp:extent cx="2240280" cy="1049655"/>
            <wp:effectExtent l="0" t="0" r="7620" b="0"/>
            <wp:wrapTight wrapText="bothSides">
              <wp:wrapPolygon edited="0">
                <wp:start x="0" y="0"/>
                <wp:lineTo x="0" y="21169"/>
                <wp:lineTo x="21490" y="21169"/>
                <wp:lineTo x="21490" y="0"/>
                <wp:lineTo x="0" y="0"/>
              </wp:wrapPolygon>
            </wp:wrapTight>
            <wp:docPr id="78259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595320" name=""/>
                    <pic:cNvPicPr/>
                  </pic:nvPicPr>
                  <pic:blipFill>
                    <a:blip r:embed="rId12">
                      <a:extLst>
                        <a:ext uri="{28A0092B-C50C-407E-A947-70E740481C1C}">
                          <a14:useLocalDpi xmlns:a14="http://schemas.microsoft.com/office/drawing/2010/main" val="0"/>
                        </a:ext>
                      </a:extLst>
                    </a:blip>
                    <a:stretch>
                      <a:fillRect/>
                    </a:stretch>
                  </pic:blipFill>
                  <pic:spPr>
                    <a:xfrm>
                      <a:off x="0" y="0"/>
                      <a:ext cx="2240280" cy="1049655"/>
                    </a:xfrm>
                    <a:prstGeom prst="rect">
                      <a:avLst/>
                    </a:prstGeom>
                  </pic:spPr>
                </pic:pic>
              </a:graphicData>
            </a:graphic>
            <wp14:sizeRelH relativeFrom="margin">
              <wp14:pctWidth>0</wp14:pctWidth>
            </wp14:sizeRelH>
            <wp14:sizeRelV relativeFrom="margin">
              <wp14:pctHeight>0</wp14:pctHeight>
            </wp14:sizeRelV>
          </wp:anchor>
        </w:drawing>
      </w:r>
      <w:r w:rsidR="001738F1">
        <w:rPr>
          <w:noProof/>
        </w:rPr>
        <mc:AlternateContent>
          <mc:Choice Requires="wps">
            <w:drawing>
              <wp:anchor distT="0" distB="0" distL="114300" distR="114300" simplePos="0" relativeHeight="251722240" behindDoc="0" locked="0" layoutInCell="1" allowOverlap="1" wp14:anchorId="3DCD5A62" wp14:editId="2541770C">
                <wp:simplePos x="0" y="0"/>
                <wp:positionH relativeFrom="column">
                  <wp:posOffset>-178530</wp:posOffset>
                </wp:positionH>
                <wp:positionV relativeFrom="paragraph">
                  <wp:posOffset>-675616</wp:posOffset>
                </wp:positionV>
                <wp:extent cx="6400800" cy="485775"/>
                <wp:effectExtent l="0" t="0" r="0" b="0"/>
                <wp:wrapNone/>
                <wp:docPr id="2043316399" name="Text Box 2043316399"/>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73EC66A6" w14:textId="77777777" w:rsidR="00AE4932" w:rsidRPr="005A40B4" w:rsidRDefault="00AE4932" w:rsidP="005A40B4">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D5A62" id="Text Box 2043316399" o:spid="_x0000_s1033" type="#_x0000_t202" style="position:absolute;margin-left:-14.05pt;margin-top:-53.2pt;width:7in;height:38.2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" filled="f" stroked="f" strokeweight=".5pt">
                <v:textbox>
                  <w:txbxContent>
                    <w:p w14:paraId="73EC66A6" w14:textId="77777777" w:rsidR="00AE4932" w:rsidRPr="005A40B4" w:rsidRDefault="00AE4932" w:rsidP="005A40B4">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v:shape>
            </w:pict>
          </mc:Fallback>
        </mc:AlternateContent>
      </w:r>
    </w:p>
    <w:p w14:paraId="471D8E31" w14:textId="1D60B35A" w:rsidR="00AE4932" w:rsidRDefault="001738F1">
      <w:pPr>
        <w:rPr>
          <w:noProof/>
        </w:rPr>
      </w:pPr>
      <w:r>
        <w:rPr>
          <w:noProof/>
        </w:rPr>
        <mc:AlternateContent>
          <mc:Choice Requires="wps">
            <w:drawing>
              <wp:anchor distT="0" distB="0" distL="114300" distR="114300" simplePos="0" relativeHeight="251732480" behindDoc="0" locked="0" layoutInCell="1" allowOverlap="1" wp14:anchorId="2AC6FBCA" wp14:editId="28213CD3">
                <wp:simplePos x="0" y="0"/>
                <wp:positionH relativeFrom="page">
                  <wp:posOffset>6664242</wp:posOffset>
                </wp:positionH>
                <wp:positionV relativeFrom="paragraph">
                  <wp:posOffset>63215</wp:posOffset>
                </wp:positionV>
                <wp:extent cx="805334" cy="252095"/>
                <wp:effectExtent l="0" t="0" r="0" b="0"/>
                <wp:wrapNone/>
                <wp:docPr id="1006236536" name="Text Box 1006236536"/>
                <wp:cNvGraphicFramePr/>
                <a:graphic xmlns:a="http://schemas.openxmlformats.org/drawingml/2006/main">
                  <a:graphicData uri="http://schemas.microsoft.com/office/word/2010/wordprocessingShape">
                    <wps:wsp>
                      <wps:cNvSpPr txBox="1"/>
                      <wps:spPr>
                        <a:xfrm>
                          <a:off x="0" y="0"/>
                          <a:ext cx="805334" cy="252095"/>
                        </a:xfrm>
                        <a:prstGeom prst="rect">
                          <a:avLst/>
                        </a:prstGeom>
                        <a:noFill/>
                        <a:ln w="6350">
                          <a:noFill/>
                        </a:ln>
                      </wps:spPr>
                      <wps:txbx>
                        <w:txbxContent>
                          <w:p w14:paraId="72E0C904" w14:textId="77777777" w:rsidR="001738F1" w:rsidRPr="00480CED" w:rsidRDefault="001738F1" w:rsidP="004249A7">
                            <w:pPr>
                              <w:rPr>
                                <w:rFonts w:ascii="Arial" w:eastAsiaTheme="minorEastAsia" w:hAnsi="Arial" w:cs="Arial"/>
                                <w:color w:val="FFFFFF" w:themeColor="background1"/>
                                <w:sz w:val="20"/>
                                <w:szCs w:val="20"/>
                                <w:lang w:eastAsia="en-GB"/>
                              </w:rPr>
                            </w:pPr>
                            <w:r>
                              <w:rPr>
                                <w:rFonts w:ascii="Arial" w:eastAsiaTheme="minorEastAsia" w:hAnsi="Arial" w:cs="Arial"/>
                                <w:color w:val="FFFFFF" w:themeColor="background1"/>
                                <w:sz w:val="20"/>
                                <w:szCs w:val="20"/>
                                <w:lang w:eastAsia="en-GB"/>
                              </w:rPr>
                              <w:t>Oct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6FBCA" id="Text Box 1006236536" o:spid="_x0000_s1034" type="#_x0000_t202" style="position:absolute;margin-left:524.75pt;margin-top:5pt;width:63.4pt;height:19.85pt;z-index:251732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" filled="f" stroked="f" strokeweight=".5pt">
                <v:textbox>
                  <w:txbxContent>
                    <w:p w14:paraId="72E0C904" w14:textId="77777777" w:rsidR="001738F1" w:rsidRPr="00480CED" w:rsidRDefault="001738F1" w:rsidP="004249A7">
                      <w:pPr>
                        <w:rPr>
                          <w:rFonts w:ascii="Arial" w:eastAsiaTheme="minorEastAsia" w:hAnsi="Arial" w:cs="Arial"/>
                          <w:color w:val="FFFFFF" w:themeColor="background1"/>
                          <w:sz w:val="20"/>
                          <w:szCs w:val="20"/>
                          <w:lang w:eastAsia="en-GB"/>
                        </w:rPr>
                      </w:pPr>
                      <w:r>
                        <w:rPr>
                          <w:rFonts w:ascii="Arial" w:eastAsiaTheme="minorEastAsia" w:hAnsi="Arial" w:cs="Arial"/>
                          <w:color w:val="FFFFFF" w:themeColor="background1"/>
                          <w:sz w:val="20"/>
                          <w:szCs w:val="20"/>
                          <w:lang w:eastAsia="en-GB"/>
                        </w:rPr>
                        <w:t>Oct 2026</w:t>
                      </w:r>
                    </w:p>
                  </w:txbxContent>
                </v:textbox>
                <w10:wrap anchorx="page"/>
              </v:shape>
            </w:pict>
          </mc:Fallback>
        </mc:AlternateContent>
      </w:r>
    </w:p>
    <w:p w14:paraId="0A4A5613" w14:textId="24B04CEF" w:rsidR="00AE4932" w:rsidRDefault="00AE4932">
      <w:pPr>
        <w:rPr>
          <w:noProof/>
        </w:rPr>
      </w:pPr>
    </w:p>
    <w:p w14:paraId="5D5F28AD" w14:textId="0EA9AA7F" w:rsidR="00AE4932" w:rsidRDefault="00F642C8">
      <w:pPr>
        <w:rPr>
          <w:noProof/>
        </w:rPr>
      </w:pPr>
      <w:r>
        <w:rPr>
          <w:noProof/>
        </w:rPr>
        <mc:AlternateContent>
          <mc:Choice Requires="wps">
            <w:drawing>
              <wp:anchor distT="45720" distB="45720" distL="114300" distR="114300" simplePos="0" relativeHeight="251737600" behindDoc="1" locked="0" layoutInCell="1" allowOverlap="1" wp14:anchorId="65B76BBF" wp14:editId="76338BFC">
                <wp:simplePos x="0" y="0"/>
                <wp:positionH relativeFrom="column">
                  <wp:posOffset>3661410</wp:posOffset>
                </wp:positionH>
                <wp:positionV relativeFrom="paragraph">
                  <wp:posOffset>396875</wp:posOffset>
                </wp:positionV>
                <wp:extent cx="3307080" cy="5340985"/>
                <wp:effectExtent l="0" t="0" r="26670" b="12065"/>
                <wp:wrapTight wrapText="bothSides">
                  <wp:wrapPolygon edited="0">
                    <wp:start x="0" y="0"/>
                    <wp:lineTo x="0" y="21572"/>
                    <wp:lineTo x="21650" y="21572"/>
                    <wp:lineTo x="21650" y="0"/>
                    <wp:lineTo x="0" y="0"/>
                  </wp:wrapPolygon>
                </wp:wrapTight>
                <wp:docPr id="1174817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080" cy="5340985"/>
                        </a:xfrm>
                        <a:prstGeom prst="rect">
                          <a:avLst/>
                        </a:prstGeom>
                        <a:solidFill>
                          <a:srgbClr val="E9EC7A"/>
                        </a:solidFill>
                        <a:ln w="9525">
                          <a:solidFill>
                            <a:srgbClr val="000000"/>
                          </a:solidFill>
                          <a:miter lim="800000"/>
                          <a:headEnd/>
                          <a:tailEnd/>
                        </a:ln>
                      </wps:spPr>
                      <wps:txbx>
                        <w:txbxContent>
                          <w:p w14:paraId="6A06F440" w14:textId="0E23DCB6" w:rsidR="00330EFB" w:rsidRPr="00C04E71" w:rsidRDefault="000366D9">
                            <w:pPr>
                              <w:rPr>
                                <w:b/>
                                <w:bCs/>
                              </w:rPr>
                            </w:pPr>
                            <w:r w:rsidRPr="00C04E71">
                              <w:rPr>
                                <w:b/>
                                <w:bCs/>
                              </w:rPr>
                              <w:t xml:space="preserve">Community Engagement </w:t>
                            </w:r>
                          </w:p>
                          <w:p w14:paraId="00FF8C4F" w14:textId="017B15A1" w:rsidR="00AD200F" w:rsidRPr="00C04E71" w:rsidRDefault="00AD200F">
                            <w:r w:rsidRPr="00C04E71">
                              <w:t>Sat 3</w:t>
                            </w:r>
                            <w:r w:rsidRPr="00C04E71">
                              <w:rPr>
                                <w:vertAlign w:val="superscript"/>
                              </w:rPr>
                              <w:t>rd</w:t>
                            </w:r>
                            <w:r w:rsidRPr="00C04E71">
                              <w:t xml:space="preserve"> 10- 11.30</w:t>
                            </w:r>
                            <w:r w:rsidRPr="00C04E71">
                              <w:t>am Community</w:t>
                            </w:r>
                            <w:r w:rsidRPr="00C04E71">
                              <w:t xml:space="preserve"> Catch up </w:t>
                            </w:r>
                          </w:p>
                          <w:p w14:paraId="21C0CFB0" w14:textId="771EF498" w:rsidR="000366D9" w:rsidRPr="00C04E71" w:rsidRDefault="00AD200F">
                            <w:r w:rsidRPr="00C04E71">
                              <w:t>The</w:t>
                            </w:r>
                            <w:r w:rsidRPr="00C04E71">
                              <w:t xml:space="preserve"> Forge Church Street Dronfield</w:t>
                            </w:r>
                          </w:p>
                          <w:p w14:paraId="7C69B5D0" w14:textId="77777777" w:rsidR="00AD200F" w:rsidRPr="00C04E71" w:rsidRDefault="00AD200F"/>
                          <w:p w14:paraId="58D4EE64" w14:textId="77777777" w:rsidR="00C469FA" w:rsidRPr="00C04E71" w:rsidRDefault="00C469FA">
                            <w:r w:rsidRPr="00C04E71">
                              <w:t>Fri 9</w:t>
                            </w:r>
                            <w:r w:rsidRPr="00C04E71">
                              <w:rPr>
                                <w:vertAlign w:val="superscript"/>
                              </w:rPr>
                              <w:t>th</w:t>
                            </w:r>
                            <w:r w:rsidRPr="00C04E71">
                              <w:t xml:space="preserve"> 11am-12noon – Unstone Street Meet, </w:t>
                            </w:r>
                          </w:p>
                          <w:p w14:paraId="1283248F" w14:textId="6A47A013" w:rsidR="00AD200F" w:rsidRPr="00C04E71" w:rsidRDefault="00C469FA">
                            <w:r w:rsidRPr="00C04E71">
                              <w:t>Fred Hopinkosn hall Car park Crow Lane Unstone</w:t>
                            </w:r>
                          </w:p>
                          <w:p w14:paraId="19C4EBB6" w14:textId="77777777" w:rsidR="00C469FA" w:rsidRPr="00C04E71" w:rsidRDefault="00C469FA"/>
                          <w:p w14:paraId="5B7AFCB7" w14:textId="5A3AE6E6" w:rsidR="00C469FA" w:rsidRPr="00C04E71" w:rsidRDefault="003B2478">
                            <w:r w:rsidRPr="00C04E71">
                              <w:t>Sun 11</w:t>
                            </w:r>
                            <w:r w:rsidRPr="00C04E71">
                              <w:rPr>
                                <w:vertAlign w:val="superscript"/>
                              </w:rPr>
                              <w:t>th</w:t>
                            </w:r>
                            <w:r w:rsidRPr="00C04E71">
                              <w:t xml:space="preserve"> 2pm –3.30pm Bike Marking Event / Hate Crime </w:t>
                            </w:r>
                            <w:r w:rsidRPr="00C04E71">
                              <w:t>Awareness event</w:t>
                            </w:r>
                            <w:r w:rsidRPr="00C04E71">
                              <w:t xml:space="preserve"> Dronfield Civic Centre </w:t>
                            </w:r>
                          </w:p>
                          <w:p w14:paraId="6FEEB0E5" w14:textId="77777777" w:rsidR="003B2478" w:rsidRPr="00C04E71" w:rsidRDefault="003B2478"/>
                          <w:p w14:paraId="24AF60BD" w14:textId="77777777" w:rsidR="004118CF" w:rsidRPr="00C04E71" w:rsidRDefault="00DA6B62">
                            <w:r w:rsidRPr="00C04E71">
                              <w:t>Wed 14</w:t>
                            </w:r>
                            <w:r w:rsidRPr="00C04E71">
                              <w:rPr>
                                <w:vertAlign w:val="superscript"/>
                              </w:rPr>
                              <w:t>th</w:t>
                            </w:r>
                            <w:r w:rsidRPr="00C04E71">
                              <w:t xml:space="preserve"> 2pm – 3.15pm Community Catch </w:t>
                            </w:r>
                            <w:r w:rsidR="004118CF" w:rsidRPr="00C04E71">
                              <w:t xml:space="preserve">up </w:t>
                            </w:r>
                          </w:p>
                          <w:p w14:paraId="69772AC9" w14:textId="50BE0414" w:rsidR="003B2478" w:rsidRPr="00C04E71" w:rsidRDefault="004118CF">
                            <w:r w:rsidRPr="00C04E71">
                              <w:t>Dronfield</w:t>
                            </w:r>
                            <w:r w:rsidR="00DA6B62" w:rsidRPr="00C04E71">
                              <w:t xml:space="preserve"> Sports Centre Civic Centre Dronfield</w:t>
                            </w:r>
                          </w:p>
                          <w:p w14:paraId="5C2BBD82" w14:textId="77777777" w:rsidR="00DA6B62" w:rsidRPr="00C04E71" w:rsidRDefault="00DA6B62"/>
                          <w:p w14:paraId="3F96B1DE" w14:textId="77777777" w:rsidR="00DA6B62" w:rsidRPr="00C04E71" w:rsidRDefault="00DA6B62">
                            <w:r w:rsidRPr="00C04E71">
                              <w:t>Wed 14</w:t>
                            </w:r>
                            <w:r w:rsidRPr="00C04E71">
                              <w:rPr>
                                <w:vertAlign w:val="superscript"/>
                              </w:rPr>
                              <w:t>th</w:t>
                            </w:r>
                            <w:r w:rsidRPr="00C04E71">
                              <w:t xml:space="preserve"> 18.30 - 19.30 Street Meet </w:t>
                            </w:r>
                          </w:p>
                          <w:p w14:paraId="6E16064D" w14:textId="026D1F24" w:rsidR="00DA6B62" w:rsidRPr="00C04E71" w:rsidRDefault="00DA6B62">
                            <w:r w:rsidRPr="00C04E71">
                              <w:t xml:space="preserve">Holmesfield Village </w:t>
                            </w:r>
                            <w:r w:rsidRPr="00C04E71">
                              <w:t xml:space="preserve">Hall Vicarage Close, Holmesfield </w:t>
                            </w:r>
                          </w:p>
                          <w:p w14:paraId="38428EDB" w14:textId="77777777" w:rsidR="00DA6B62" w:rsidRPr="00C04E71" w:rsidRDefault="00DA6B62"/>
                          <w:p w14:paraId="038E7355" w14:textId="78C34FD9" w:rsidR="00DA6B62" w:rsidRPr="00C04E71" w:rsidRDefault="00122031">
                            <w:r w:rsidRPr="00C04E71">
                              <w:t>Mon 19</w:t>
                            </w:r>
                            <w:r w:rsidRPr="00C04E71">
                              <w:rPr>
                                <w:vertAlign w:val="superscript"/>
                              </w:rPr>
                              <w:t>th</w:t>
                            </w:r>
                            <w:r w:rsidRPr="00C04E71">
                              <w:t xml:space="preserve"> </w:t>
                            </w:r>
                            <w:r w:rsidRPr="00C04E71">
                              <w:t xml:space="preserve">6pm – 7pm Barlow Street Meet Village Hall Car </w:t>
                            </w:r>
                            <w:r w:rsidRPr="00C04E71">
                              <w:t>Park Village</w:t>
                            </w:r>
                            <w:r w:rsidRPr="00C04E71">
                              <w:t xml:space="preserve"> Hall Millcross Lane</w:t>
                            </w:r>
                            <w:r w:rsidRPr="00C04E71">
                              <w:t xml:space="preserve"> Barlow</w:t>
                            </w:r>
                          </w:p>
                          <w:p w14:paraId="7BDDE649" w14:textId="77777777" w:rsidR="00122031" w:rsidRPr="00C04E71" w:rsidRDefault="00122031"/>
                          <w:p w14:paraId="2EA7AF33" w14:textId="589743EA" w:rsidR="00122031" w:rsidRPr="00C04E71" w:rsidRDefault="007B6124">
                            <w:r w:rsidRPr="00C04E71">
                              <w:t>Tues 27</w:t>
                            </w:r>
                            <w:r w:rsidRPr="00C04E71">
                              <w:rPr>
                                <w:vertAlign w:val="superscript"/>
                              </w:rPr>
                              <w:t>th</w:t>
                            </w:r>
                            <w:r w:rsidRPr="00C04E71">
                              <w:t xml:space="preserve"> 10-11.30am Community Catch up- Dronfield Garden Centre Dyche Lane </w:t>
                            </w:r>
                          </w:p>
                          <w:p w14:paraId="1B7B8C71" w14:textId="587DF907" w:rsidR="007B6124" w:rsidRPr="00C04E71" w:rsidRDefault="007B6124"/>
                          <w:p w14:paraId="4E365025" w14:textId="77777777" w:rsidR="007B6124" w:rsidRPr="00C04E71" w:rsidRDefault="007B6124">
                            <w:r w:rsidRPr="00C04E71">
                              <w:t>Fri 30</w:t>
                            </w:r>
                            <w:r w:rsidRPr="00C04E71">
                              <w:rPr>
                                <w:vertAlign w:val="superscript"/>
                              </w:rPr>
                              <w:t>th</w:t>
                            </w:r>
                            <w:r w:rsidRPr="00C04E71">
                              <w:t xml:space="preserve"> 10-11.30am Bike Marking Event</w:t>
                            </w:r>
                          </w:p>
                          <w:p w14:paraId="451D2CD7" w14:textId="14AD6BEB" w:rsidR="007B6124" w:rsidRPr="00C04E71" w:rsidRDefault="007B6124">
                            <w:r w:rsidRPr="00C04E71">
                              <w:t>Dronfield Civic Centre Dronfield</w:t>
                            </w:r>
                          </w:p>
                          <w:p w14:paraId="07D5A588" w14:textId="77777777" w:rsidR="004118CF" w:rsidRPr="00C04E71" w:rsidRDefault="004118CF"/>
                          <w:p w14:paraId="5E6C61BC" w14:textId="70C0D0EE" w:rsidR="004118CF" w:rsidRPr="00C04E71" w:rsidRDefault="004118CF">
                            <w:r w:rsidRPr="00C04E71">
                              <w:t>Sat 31st 9.30am to 2pm – Dronfield 2 gather Dronfield Active stall – Life Dronfield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76BBF" id="_x0000_s1035" type="#_x0000_t202" style="position:absolute;margin-left:288.3pt;margin-top:31.25pt;width:260.4pt;height:420.55pt;z-index:-251578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" fillcolor="#e9ec7a">
                <v:textbox>
                  <w:txbxContent>
                    <w:p w14:paraId="6A06F440" w14:textId="0E23DCB6" w:rsidR="00330EFB" w:rsidRPr="00C04E71" w:rsidRDefault="000366D9">
                      <w:pPr>
                        <w:rPr>
                          <w:b/>
                          <w:bCs/>
                        </w:rPr>
                      </w:pPr>
                      <w:r w:rsidRPr="00C04E71">
                        <w:rPr>
                          <w:b/>
                          <w:bCs/>
                        </w:rPr>
                        <w:t xml:space="preserve">Community Engagement </w:t>
                      </w:r>
                    </w:p>
                    <w:p w14:paraId="00FF8C4F" w14:textId="017B15A1" w:rsidR="00AD200F" w:rsidRPr="00C04E71" w:rsidRDefault="00AD200F">
                      <w:r w:rsidRPr="00C04E71">
                        <w:t>Sat 3</w:t>
                      </w:r>
                      <w:r w:rsidRPr="00C04E71">
                        <w:rPr>
                          <w:vertAlign w:val="superscript"/>
                        </w:rPr>
                        <w:t>rd</w:t>
                      </w:r>
                      <w:r w:rsidRPr="00C04E71">
                        <w:t xml:space="preserve"> 10- 11.30</w:t>
                      </w:r>
                      <w:r w:rsidRPr="00C04E71">
                        <w:t>am Community</w:t>
                      </w:r>
                      <w:r w:rsidRPr="00C04E71">
                        <w:t xml:space="preserve"> Catch up </w:t>
                      </w:r>
                    </w:p>
                    <w:p w14:paraId="21C0CFB0" w14:textId="771EF498" w:rsidR="000366D9" w:rsidRPr="00C04E71" w:rsidRDefault="00AD200F">
                      <w:r w:rsidRPr="00C04E71">
                        <w:t>The</w:t>
                      </w:r>
                      <w:r w:rsidRPr="00C04E71">
                        <w:t xml:space="preserve"> Forge Church Street Dronfield</w:t>
                      </w:r>
                    </w:p>
                    <w:p w14:paraId="7C69B5D0" w14:textId="77777777" w:rsidR="00AD200F" w:rsidRPr="00C04E71" w:rsidRDefault="00AD200F"/>
                    <w:p w14:paraId="58D4EE64" w14:textId="77777777" w:rsidR="00C469FA" w:rsidRPr="00C04E71" w:rsidRDefault="00C469FA">
                      <w:r w:rsidRPr="00C04E71">
                        <w:t>Fri 9</w:t>
                      </w:r>
                      <w:r w:rsidRPr="00C04E71">
                        <w:rPr>
                          <w:vertAlign w:val="superscript"/>
                        </w:rPr>
                        <w:t>th</w:t>
                      </w:r>
                      <w:r w:rsidRPr="00C04E71">
                        <w:t xml:space="preserve"> 11am-12noon – Unstone Street Meet, </w:t>
                      </w:r>
                    </w:p>
                    <w:p w14:paraId="1283248F" w14:textId="6A47A013" w:rsidR="00AD200F" w:rsidRPr="00C04E71" w:rsidRDefault="00C469FA">
                      <w:r w:rsidRPr="00C04E71">
                        <w:t>Fred Hopinkosn hall Car park Crow Lane Unstone</w:t>
                      </w:r>
                    </w:p>
                    <w:p w14:paraId="19C4EBB6" w14:textId="77777777" w:rsidR="00C469FA" w:rsidRPr="00C04E71" w:rsidRDefault="00C469FA"/>
                    <w:p w14:paraId="5B7AFCB7" w14:textId="5A3AE6E6" w:rsidR="00C469FA" w:rsidRPr="00C04E71" w:rsidRDefault="003B2478">
                      <w:r w:rsidRPr="00C04E71">
                        <w:t>Sun 11</w:t>
                      </w:r>
                      <w:r w:rsidRPr="00C04E71">
                        <w:rPr>
                          <w:vertAlign w:val="superscript"/>
                        </w:rPr>
                        <w:t>th</w:t>
                      </w:r>
                      <w:r w:rsidRPr="00C04E71">
                        <w:t xml:space="preserve"> 2pm –3.30pm Bike Marking Event / Hate Crime </w:t>
                      </w:r>
                      <w:r w:rsidRPr="00C04E71">
                        <w:t>Awareness event</w:t>
                      </w:r>
                      <w:r w:rsidRPr="00C04E71">
                        <w:t xml:space="preserve"> Dronfield Civic Centre </w:t>
                      </w:r>
                    </w:p>
                    <w:p w14:paraId="6FEEB0E5" w14:textId="77777777" w:rsidR="003B2478" w:rsidRPr="00C04E71" w:rsidRDefault="003B2478"/>
                    <w:p w14:paraId="24AF60BD" w14:textId="77777777" w:rsidR="004118CF" w:rsidRPr="00C04E71" w:rsidRDefault="00DA6B62">
                      <w:r w:rsidRPr="00C04E71">
                        <w:t>Wed 14</w:t>
                      </w:r>
                      <w:r w:rsidRPr="00C04E71">
                        <w:rPr>
                          <w:vertAlign w:val="superscript"/>
                        </w:rPr>
                        <w:t>th</w:t>
                      </w:r>
                      <w:r w:rsidRPr="00C04E71">
                        <w:t xml:space="preserve"> 2pm – 3.15pm Community Catch </w:t>
                      </w:r>
                      <w:r w:rsidR="004118CF" w:rsidRPr="00C04E71">
                        <w:t xml:space="preserve">up </w:t>
                      </w:r>
                    </w:p>
                    <w:p w14:paraId="69772AC9" w14:textId="50BE0414" w:rsidR="003B2478" w:rsidRPr="00C04E71" w:rsidRDefault="004118CF">
                      <w:r w:rsidRPr="00C04E71">
                        <w:t>Dronfield</w:t>
                      </w:r>
                      <w:r w:rsidR="00DA6B62" w:rsidRPr="00C04E71">
                        <w:t xml:space="preserve"> Sports Centre Civic Centre Dronfield</w:t>
                      </w:r>
                    </w:p>
                    <w:p w14:paraId="5C2BBD82" w14:textId="77777777" w:rsidR="00DA6B62" w:rsidRPr="00C04E71" w:rsidRDefault="00DA6B62"/>
                    <w:p w14:paraId="3F96B1DE" w14:textId="77777777" w:rsidR="00DA6B62" w:rsidRPr="00C04E71" w:rsidRDefault="00DA6B62">
                      <w:r w:rsidRPr="00C04E71">
                        <w:t>Wed 14</w:t>
                      </w:r>
                      <w:r w:rsidRPr="00C04E71">
                        <w:rPr>
                          <w:vertAlign w:val="superscript"/>
                        </w:rPr>
                        <w:t>th</w:t>
                      </w:r>
                      <w:r w:rsidRPr="00C04E71">
                        <w:t xml:space="preserve"> 18.30 - 19.30 Street Meet </w:t>
                      </w:r>
                    </w:p>
                    <w:p w14:paraId="6E16064D" w14:textId="026D1F24" w:rsidR="00DA6B62" w:rsidRPr="00C04E71" w:rsidRDefault="00DA6B62">
                      <w:r w:rsidRPr="00C04E71">
                        <w:t xml:space="preserve">Holmesfield Village </w:t>
                      </w:r>
                      <w:r w:rsidRPr="00C04E71">
                        <w:t xml:space="preserve">Hall Vicarage Close, Holmesfield </w:t>
                      </w:r>
                    </w:p>
                    <w:p w14:paraId="38428EDB" w14:textId="77777777" w:rsidR="00DA6B62" w:rsidRPr="00C04E71" w:rsidRDefault="00DA6B62"/>
                    <w:p w14:paraId="038E7355" w14:textId="78C34FD9" w:rsidR="00DA6B62" w:rsidRPr="00C04E71" w:rsidRDefault="00122031">
                      <w:r w:rsidRPr="00C04E71">
                        <w:t>Mon 19</w:t>
                      </w:r>
                      <w:r w:rsidRPr="00C04E71">
                        <w:rPr>
                          <w:vertAlign w:val="superscript"/>
                        </w:rPr>
                        <w:t>th</w:t>
                      </w:r>
                      <w:r w:rsidRPr="00C04E71">
                        <w:t xml:space="preserve"> </w:t>
                      </w:r>
                      <w:r w:rsidRPr="00C04E71">
                        <w:t xml:space="preserve">6pm – 7pm Barlow Street Meet Village Hall Car </w:t>
                      </w:r>
                      <w:r w:rsidRPr="00C04E71">
                        <w:t>Park Village</w:t>
                      </w:r>
                      <w:r w:rsidRPr="00C04E71">
                        <w:t xml:space="preserve"> Hall Millcross Lane</w:t>
                      </w:r>
                      <w:r w:rsidRPr="00C04E71">
                        <w:t xml:space="preserve"> Barlow</w:t>
                      </w:r>
                    </w:p>
                    <w:p w14:paraId="7BDDE649" w14:textId="77777777" w:rsidR="00122031" w:rsidRPr="00C04E71" w:rsidRDefault="00122031"/>
                    <w:p w14:paraId="2EA7AF33" w14:textId="589743EA" w:rsidR="00122031" w:rsidRPr="00C04E71" w:rsidRDefault="007B6124">
                      <w:r w:rsidRPr="00C04E71">
                        <w:t>Tues 27</w:t>
                      </w:r>
                      <w:r w:rsidRPr="00C04E71">
                        <w:rPr>
                          <w:vertAlign w:val="superscript"/>
                        </w:rPr>
                        <w:t>th</w:t>
                      </w:r>
                      <w:r w:rsidRPr="00C04E71">
                        <w:t xml:space="preserve"> 10-11.30am Community Catch up- Dronfield Garden Centre Dyche Lane </w:t>
                      </w:r>
                    </w:p>
                    <w:p w14:paraId="1B7B8C71" w14:textId="587DF907" w:rsidR="007B6124" w:rsidRPr="00C04E71" w:rsidRDefault="007B6124"/>
                    <w:p w14:paraId="4E365025" w14:textId="77777777" w:rsidR="007B6124" w:rsidRPr="00C04E71" w:rsidRDefault="007B6124">
                      <w:r w:rsidRPr="00C04E71">
                        <w:t>Fri 30</w:t>
                      </w:r>
                      <w:r w:rsidRPr="00C04E71">
                        <w:rPr>
                          <w:vertAlign w:val="superscript"/>
                        </w:rPr>
                        <w:t>th</w:t>
                      </w:r>
                      <w:r w:rsidRPr="00C04E71">
                        <w:t xml:space="preserve"> 10-11.30am Bike Marking Event</w:t>
                      </w:r>
                    </w:p>
                    <w:p w14:paraId="451D2CD7" w14:textId="14AD6BEB" w:rsidR="007B6124" w:rsidRPr="00C04E71" w:rsidRDefault="007B6124">
                      <w:r w:rsidRPr="00C04E71">
                        <w:t>Dronfield Civic Centre Dronfield</w:t>
                      </w:r>
                    </w:p>
                    <w:p w14:paraId="07D5A588" w14:textId="77777777" w:rsidR="004118CF" w:rsidRPr="00C04E71" w:rsidRDefault="004118CF"/>
                    <w:p w14:paraId="5E6C61BC" w14:textId="70C0D0EE" w:rsidR="004118CF" w:rsidRPr="00C04E71" w:rsidRDefault="004118CF">
                      <w:r w:rsidRPr="00C04E71">
                        <w:t>Sat 31st 9.30am to 2pm – Dronfield 2 gather Dronfield Active stall – Life Dronfield </w:t>
                      </w:r>
                    </w:p>
                  </w:txbxContent>
                </v:textbox>
                <w10:wrap type="tight"/>
              </v:shape>
            </w:pict>
          </mc:Fallback>
        </mc:AlternateContent>
      </w:r>
      <w:r w:rsidR="00831EBF">
        <w:rPr>
          <w:noProof/>
        </w:rPr>
        <mc:AlternateContent>
          <mc:Choice Requires="wps">
            <w:drawing>
              <wp:anchor distT="45720" distB="45720" distL="114300" distR="114300" simplePos="0" relativeHeight="251734528" behindDoc="1" locked="0" layoutInCell="1" allowOverlap="1" wp14:anchorId="6D719098" wp14:editId="09B564D3">
                <wp:simplePos x="0" y="0"/>
                <wp:positionH relativeFrom="column">
                  <wp:posOffset>-90170</wp:posOffset>
                </wp:positionH>
                <wp:positionV relativeFrom="paragraph">
                  <wp:posOffset>379730</wp:posOffset>
                </wp:positionV>
                <wp:extent cx="3665855" cy="6631305"/>
                <wp:effectExtent l="0" t="0" r="10795" b="17145"/>
                <wp:wrapTight wrapText="bothSides">
                  <wp:wrapPolygon edited="0">
                    <wp:start x="0" y="0"/>
                    <wp:lineTo x="0" y="21594"/>
                    <wp:lineTo x="21551" y="21594"/>
                    <wp:lineTo x="21551" y="0"/>
                    <wp:lineTo x="0" y="0"/>
                  </wp:wrapPolygon>
                </wp:wrapTight>
                <wp:docPr id="1538013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855" cy="6631305"/>
                        </a:xfrm>
                        <a:prstGeom prst="rect">
                          <a:avLst/>
                        </a:prstGeom>
                        <a:solidFill>
                          <a:srgbClr val="FFFFFF"/>
                        </a:solidFill>
                        <a:ln w="9525">
                          <a:solidFill>
                            <a:srgbClr val="000000"/>
                          </a:solidFill>
                          <a:miter lim="800000"/>
                          <a:headEnd/>
                          <a:tailEnd/>
                        </a:ln>
                      </wps:spPr>
                      <wps:txbx>
                        <w:txbxContent>
                          <w:p w14:paraId="25FCC131" w14:textId="6846F844" w:rsidR="001738F1" w:rsidRPr="00C04E71" w:rsidRDefault="00301696">
                            <w:pPr>
                              <w:rPr>
                                <w:b/>
                                <w:bCs/>
                              </w:rPr>
                            </w:pPr>
                            <w:r w:rsidRPr="00C04E71">
                              <w:rPr>
                                <w:b/>
                                <w:bCs/>
                              </w:rPr>
                              <w:t>Halloween and Bonfire Safety</w:t>
                            </w:r>
                            <w:r w:rsidR="004118CF" w:rsidRPr="00C04E71">
                              <w:rPr>
                                <w:b/>
                                <w:bCs/>
                              </w:rPr>
                              <w:t xml:space="preserve">, </w:t>
                            </w:r>
                          </w:p>
                          <w:p w14:paraId="6A5A7AA7" w14:textId="77777777" w:rsidR="00301696" w:rsidRPr="00C04E71" w:rsidRDefault="00301696">
                            <w:pPr>
                              <w:rPr>
                                <w:sz w:val="22"/>
                                <w:szCs w:val="22"/>
                              </w:rPr>
                            </w:pPr>
                            <w:r w:rsidRPr="00C04E71">
                              <w:rPr>
                                <w:sz w:val="22"/>
                                <w:szCs w:val="22"/>
                              </w:rPr>
                              <w:t xml:space="preserve">Keep Safe, Think of Others, HAVE </w:t>
                            </w:r>
                            <w:proofErr w:type="gramStart"/>
                            <w:r w:rsidRPr="00C04E71">
                              <w:rPr>
                                <w:sz w:val="22"/>
                                <w:szCs w:val="22"/>
                              </w:rPr>
                              <w:t>FUN !</w:t>
                            </w:r>
                            <w:proofErr w:type="gramEnd"/>
                            <w:r w:rsidRPr="00C04E71">
                              <w:rPr>
                                <w:sz w:val="22"/>
                                <w:szCs w:val="22"/>
                              </w:rPr>
                              <w:t xml:space="preserve"> </w:t>
                            </w:r>
                          </w:p>
                          <w:p w14:paraId="6FB657EA" w14:textId="77777777" w:rsidR="00301696" w:rsidRPr="00C04E71" w:rsidRDefault="00301696">
                            <w:pPr>
                              <w:rPr>
                                <w:sz w:val="22"/>
                                <w:szCs w:val="22"/>
                              </w:rPr>
                            </w:pPr>
                            <w:r w:rsidRPr="00C04E71">
                              <w:rPr>
                                <w:sz w:val="22"/>
                                <w:szCs w:val="22"/>
                              </w:rPr>
                              <w:t xml:space="preserve">DO’S </w:t>
                            </w:r>
                          </w:p>
                          <w:p w14:paraId="59965AE3" w14:textId="77777777" w:rsidR="00301696" w:rsidRPr="00C04E71" w:rsidRDefault="00301696">
                            <w:pPr>
                              <w:rPr>
                                <w:sz w:val="22"/>
                                <w:szCs w:val="22"/>
                              </w:rPr>
                            </w:pPr>
                            <w:r w:rsidRPr="00C04E71">
                              <w:rPr>
                                <w:sz w:val="22"/>
                                <w:szCs w:val="22"/>
                              </w:rPr>
                              <w:t xml:space="preserve">• Remember road safety and wear bright clothing while trick or treating </w:t>
                            </w:r>
                          </w:p>
                          <w:p w14:paraId="6D2776CA" w14:textId="77777777" w:rsidR="00301696" w:rsidRPr="00C04E71" w:rsidRDefault="00301696">
                            <w:pPr>
                              <w:rPr>
                                <w:sz w:val="22"/>
                                <w:szCs w:val="22"/>
                              </w:rPr>
                            </w:pPr>
                            <w:r w:rsidRPr="00C04E71">
                              <w:rPr>
                                <w:sz w:val="22"/>
                                <w:szCs w:val="22"/>
                              </w:rPr>
                              <w:t xml:space="preserve">• Keep Halloween ‘tricks’ safe </w:t>
                            </w:r>
                          </w:p>
                          <w:p w14:paraId="45FF4591" w14:textId="77777777" w:rsidR="00301696" w:rsidRPr="00C04E71" w:rsidRDefault="00301696">
                            <w:pPr>
                              <w:rPr>
                                <w:sz w:val="22"/>
                                <w:szCs w:val="22"/>
                              </w:rPr>
                            </w:pPr>
                            <w:r w:rsidRPr="00C04E71">
                              <w:rPr>
                                <w:sz w:val="22"/>
                                <w:szCs w:val="22"/>
                              </w:rPr>
                              <w:t xml:space="preserve">• Be considerate to others </w:t>
                            </w:r>
                          </w:p>
                          <w:p w14:paraId="15BE2FD4" w14:textId="1072E291" w:rsidR="00C04E71" w:rsidRPr="00C04E71" w:rsidRDefault="00301696">
                            <w:pPr>
                              <w:rPr>
                                <w:sz w:val="22"/>
                                <w:szCs w:val="22"/>
                              </w:rPr>
                            </w:pPr>
                            <w:r w:rsidRPr="00C04E71">
                              <w:rPr>
                                <w:sz w:val="22"/>
                                <w:szCs w:val="22"/>
                              </w:rPr>
                              <w:t xml:space="preserve">• Go to an organised fireworks display - it’s the safest way to enjoy them </w:t>
                            </w:r>
                          </w:p>
                          <w:p w14:paraId="5A797BEE" w14:textId="77777777" w:rsidR="001B13E9" w:rsidRPr="00C04E71" w:rsidRDefault="00301696">
                            <w:pPr>
                              <w:rPr>
                                <w:b/>
                                <w:bCs/>
                                <w:sz w:val="22"/>
                                <w:szCs w:val="22"/>
                              </w:rPr>
                            </w:pPr>
                            <w:r w:rsidRPr="00C04E71">
                              <w:rPr>
                                <w:b/>
                                <w:bCs/>
                                <w:sz w:val="22"/>
                                <w:szCs w:val="22"/>
                              </w:rPr>
                              <w:t>DON’</w:t>
                            </w:r>
                            <w:r w:rsidR="001B13E9" w:rsidRPr="00C04E71">
                              <w:rPr>
                                <w:b/>
                                <w:bCs/>
                                <w:sz w:val="22"/>
                                <w:szCs w:val="22"/>
                              </w:rPr>
                              <w:t>T</w:t>
                            </w:r>
                          </w:p>
                          <w:p w14:paraId="31C53180" w14:textId="77777777" w:rsidR="001B13E9" w:rsidRPr="00C04E71" w:rsidRDefault="00301696">
                            <w:pPr>
                              <w:rPr>
                                <w:sz w:val="22"/>
                                <w:szCs w:val="22"/>
                              </w:rPr>
                            </w:pPr>
                            <w:r w:rsidRPr="00C04E71">
                              <w:rPr>
                                <w:sz w:val="22"/>
                                <w:szCs w:val="22"/>
                              </w:rPr>
                              <w:t xml:space="preserve">• Go trick or treating alone; always take an adult with you </w:t>
                            </w:r>
                          </w:p>
                          <w:p w14:paraId="6FE47CA7" w14:textId="77777777" w:rsidR="001B13E9" w:rsidRPr="00C04E71" w:rsidRDefault="00301696">
                            <w:pPr>
                              <w:rPr>
                                <w:sz w:val="22"/>
                                <w:szCs w:val="22"/>
                              </w:rPr>
                            </w:pPr>
                            <w:r w:rsidRPr="00C04E71">
                              <w:rPr>
                                <w:sz w:val="22"/>
                                <w:szCs w:val="22"/>
                              </w:rPr>
                              <w:t xml:space="preserve">• Cause damage to people’s homes or property </w:t>
                            </w:r>
                          </w:p>
                          <w:p w14:paraId="2B973DF7" w14:textId="77777777" w:rsidR="001B13E9" w:rsidRPr="00C04E71" w:rsidRDefault="00301696">
                            <w:pPr>
                              <w:rPr>
                                <w:sz w:val="22"/>
                                <w:szCs w:val="22"/>
                              </w:rPr>
                            </w:pPr>
                            <w:r w:rsidRPr="00C04E71">
                              <w:rPr>
                                <w:sz w:val="22"/>
                                <w:szCs w:val="22"/>
                              </w:rPr>
                              <w:t xml:space="preserve">• Handle fireworks if you’re under 18 </w:t>
                            </w:r>
                          </w:p>
                          <w:p w14:paraId="470F89A2" w14:textId="77777777" w:rsidR="001B13E9" w:rsidRPr="00C04E71" w:rsidRDefault="00301696">
                            <w:pPr>
                              <w:rPr>
                                <w:sz w:val="22"/>
                                <w:szCs w:val="22"/>
                              </w:rPr>
                            </w:pPr>
                            <w:r w:rsidRPr="00C04E71">
                              <w:rPr>
                                <w:sz w:val="22"/>
                                <w:szCs w:val="22"/>
                              </w:rPr>
                              <w:t xml:space="preserve">• Knock on stranger’s doors </w:t>
                            </w:r>
                          </w:p>
                          <w:p w14:paraId="7708CE75" w14:textId="77777777" w:rsidR="001B13E9" w:rsidRPr="00C04E71" w:rsidRDefault="00301696">
                            <w:pPr>
                              <w:rPr>
                                <w:sz w:val="22"/>
                                <w:szCs w:val="22"/>
                              </w:rPr>
                            </w:pPr>
                            <w:r w:rsidRPr="00C04E71">
                              <w:rPr>
                                <w:sz w:val="22"/>
                                <w:szCs w:val="22"/>
                              </w:rPr>
                              <w:t xml:space="preserve">• Scare or hurt others </w:t>
                            </w:r>
                          </w:p>
                          <w:p w14:paraId="5F3B4196" w14:textId="77777777" w:rsidR="001B13E9" w:rsidRPr="00C04E71" w:rsidRDefault="00301696">
                            <w:pPr>
                              <w:rPr>
                                <w:sz w:val="22"/>
                                <w:szCs w:val="22"/>
                              </w:rPr>
                            </w:pPr>
                            <w:r w:rsidRPr="00C04E71">
                              <w:rPr>
                                <w:sz w:val="22"/>
                                <w:szCs w:val="22"/>
                              </w:rPr>
                              <w:t xml:space="preserve">• Let off fireworks between 11pm and 7am or in a public place </w:t>
                            </w:r>
                          </w:p>
                          <w:p w14:paraId="42A11B1C" w14:textId="4E3096B3" w:rsidR="001B13E9" w:rsidRPr="00C04E71" w:rsidRDefault="00F32A43">
                            <w:pPr>
                              <w:rPr>
                                <w:b/>
                                <w:bCs/>
                                <w:sz w:val="22"/>
                                <w:szCs w:val="22"/>
                              </w:rPr>
                            </w:pPr>
                            <w:r w:rsidRPr="00C04E71">
                              <w:rPr>
                                <w:b/>
                                <w:bCs/>
                                <w:sz w:val="22"/>
                                <w:szCs w:val="22"/>
                              </w:rPr>
                              <w:t xml:space="preserve">Also consider, </w:t>
                            </w:r>
                          </w:p>
                          <w:p w14:paraId="06FDEF9A" w14:textId="77777777" w:rsidR="00F32A43" w:rsidRPr="00C04E71" w:rsidRDefault="00301696">
                            <w:pPr>
                              <w:rPr>
                                <w:sz w:val="22"/>
                                <w:szCs w:val="22"/>
                              </w:rPr>
                            </w:pPr>
                            <w:r w:rsidRPr="00C04E71">
                              <w:rPr>
                                <w:sz w:val="22"/>
                                <w:szCs w:val="22"/>
                              </w:rPr>
                              <w:t xml:space="preserve">• Keep fireworks in a closed metal box and take them out one at a time. </w:t>
                            </w:r>
                          </w:p>
                          <w:p w14:paraId="10571D71" w14:textId="77777777" w:rsidR="00F32A43" w:rsidRPr="00C04E71" w:rsidRDefault="00301696">
                            <w:pPr>
                              <w:rPr>
                                <w:sz w:val="22"/>
                                <w:szCs w:val="22"/>
                              </w:rPr>
                            </w:pPr>
                            <w:r w:rsidRPr="00C04E71">
                              <w:rPr>
                                <w:sz w:val="22"/>
                                <w:szCs w:val="22"/>
                              </w:rPr>
                              <w:t xml:space="preserve">• Follow the </w:t>
                            </w:r>
                            <w:proofErr w:type="spellStart"/>
                            <w:r w:rsidRPr="00C04E71">
                              <w:rPr>
                                <w:sz w:val="22"/>
                                <w:szCs w:val="22"/>
                              </w:rPr>
                              <w:t>manufacturers</w:t>
                            </w:r>
                            <w:proofErr w:type="spellEnd"/>
                            <w:r w:rsidRPr="00C04E71">
                              <w:rPr>
                                <w:sz w:val="22"/>
                                <w:szCs w:val="22"/>
                              </w:rPr>
                              <w:t xml:space="preserve"> instructions on each firework. Read them by torch light, not a naked flame, always buy fireworks from a reputable source. If you must light a bonfire, follow these safety tips: </w:t>
                            </w:r>
                          </w:p>
                          <w:p w14:paraId="23A5A15F" w14:textId="77777777" w:rsidR="00F32A43" w:rsidRPr="00C04E71" w:rsidRDefault="00301696">
                            <w:pPr>
                              <w:rPr>
                                <w:sz w:val="22"/>
                                <w:szCs w:val="22"/>
                              </w:rPr>
                            </w:pPr>
                            <w:r w:rsidRPr="00C04E71">
                              <w:rPr>
                                <w:sz w:val="22"/>
                                <w:szCs w:val="22"/>
                              </w:rPr>
                              <w:t xml:space="preserve">• Site the bonfire well away from houses, garages, sheds, fences, overhead cables, trees, shrubs and well away from your fireworks. </w:t>
                            </w:r>
                          </w:p>
                          <w:p w14:paraId="59A85D33" w14:textId="77777777" w:rsidR="00F32A43" w:rsidRPr="00C04E71" w:rsidRDefault="00301696">
                            <w:pPr>
                              <w:rPr>
                                <w:sz w:val="22"/>
                                <w:szCs w:val="22"/>
                              </w:rPr>
                            </w:pPr>
                            <w:r w:rsidRPr="00C04E71">
                              <w:rPr>
                                <w:sz w:val="22"/>
                                <w:szCs w:val="22"/>
                              </w:rPr>
                              <w:t xml:space="preserve">• Light fireworks at </w:t>
                            </w:r>
                            <w:proofErr w:type="spellStart"/>
                            <w:r w:rsidRPr="00C04E71">
                              <w:rPr>
                                <w:sz w:val="22"/>
                                <w:szCs w:val="22"/>
                              </w:rPr>
                              <w:t>arms length</w:t>
                            </w:r>
                            <w:proofErr w:type="spellEnd"/>
                            <w:r w:rsidRPr="00C04E71">
                              <w:rPr>
                                <w:sz w:val="22"/>
                                <w:szCs w:val="22"/>
                              </w:rPr>
                              <w:t xml:space="preserve"> using a safety firework lighter or fuse wick - then stand back. </w:t>
                            </w:r>
                          </w:p>
                          <w:p w14:paraId="1187EDE9" w14:textId="77777777" w:rsidR="00F32A43" w:rsidRPr="00C04E71" w:rsidRDefault="00301696">
                            <w:pPr>
                              <w:rPr>
                                <w:sz w:val="22"/>
                                <w:szCs w:val="22"/>
                              </w:rPr>
                            </w:pPr>
                            <w:r w:rsidRPr="00C04E71">
                              <w:rPr>
                                <w:sz w:val="22"/>
                                <w:szCs w:val="22"/>
                              </w:rPr>
                              <w:t>• Never go back to a firework once lit, it may still go off.</w:t>
                            </w:r>
                          </w:p>
                          <w:p w14:paraId="1CB15C77" w14:textId="77777777" w:rsidR="00F32A43" w:rsidRPr="00C04E71" w:rsidRDefault="00301696">
                            <w:pPr>
                              <w:rPr>
                                <w:sz w:val="22"/>
                                <w:szCs w:val="22"/>
                              </w:rPr>
                            </w:pPr>
                            <w:r w:rsidRPr="00C04E71">
                              <w:rPr>
                                <w:sz w:val="22"/>
                                <w:szCs w:val="22"/>
                              </w:rPr>
                              <w:t xml:space="preserve">• Collect used fireworks with care, douse with water and bury them or place in a metal container. </w:t>
                            </w:r>
                          </w:p>
                          <w:p w14:paraId="1AEFC62B" w14:textId="77777777" w:rsidR="00F32A43" w:rsidRPr="00C04E71" w:rsidRDefault="00301696">
                            <w:pPr>
                              <w:rPr>
                                <w:sz w:val="22"/>
                                <w:szCs w:val="22"/>
                              </w:rPr>
                            </w:pPr>
                            <w:r w:rsidRPr="00C04E71">
                              <w:rPr>
                                <w:sz w:val="22"/>
                                <w:szCs w:val="22"/>
                              </w:rPr>
                              <w:t xml:space="preserve">• Keep children away from fireworks and bonfires. </w:t>
                            </w:r>
                          </w:p>
                          <w:p w14:paraId="63A9B952" w14:textId="77777777" w:rsidR="00C04E71" w:rsidRPr="00C04E71" w:rsidRDefault="00301696">
                            <w:pPr>
                              <w:rPr>
                                <w:sz w:val="22"/>
                                <w:szCs w:val="22"/>
                              </w:rPr>
                            </w:pPr>
                            <w:r w:rsidRPr="00C04E71">
                              <w:rPr>
                                <w:sz w:val="22"/>
                                <w:szCs w:val="22"/>
                              </w:rPr>
                              <w:t xml:space="preserve">• Keep pets indoors. • Take care with sparklers </w:t>
                            </w:r>
                          </w:p>
                          <w:p w14:paraId="56C9DE4B" w14:textId="77777777" w:rsidR="00C04E71" w:rsidRPr="00C04E71" w:rsidRDefault="00301696">
                            <w:pPr>
                              <w:rPr>
                                <w:sz w:val="22"/>
                                <w:szCs w:val="22"/>
                              </w:rPr>
                            </w:pPr>
                            <w:r w:rsidRPr="00C04E71">
                              <w:rPr>
                                <w:sz w:val="22"/>
                                <w:szCs w:val="22"/>
                              </w:rPr>
                              <w:t xml:space="preserve">• NEVER throw fireworks • Keep a bucket of water handy. </w:t>
                            </w:r>
                          </w:p>
                          <w:p w14:paraId="59209E50" w14:textId="77777777" w:rsidR="00C04E71" w:rsidRPr="00C04E71" w:rsidRDefault="00301696">
                            <w:pPr>
                              <w:rPr>
                                <w:sz w:val="22"/>
                                <w:szCs w:val="22"/>
                              </w:rPr>
                            </w:pPr>
                            <w:r w:rsidRPr="00C04E71">
                              <w:rPr>
                                <w:sz w:val="22"/>
                                <w:szCs w:val="22"/>
                              </w:rPr>
                              <w:t xml:space="preserve">• Keep children and pets away from the fire. </w:t>
                            </w:r>
                          </w:p>
                          <w:p w14:paraId="2C24CDF3" w14:textId="1961D477" w:rsidR="004118CF" w:rsidRPr="00C04E71" w:rsidRDefault="00301696">
                            <w:pPr>
                              <w:rPr>
                                <w:sz w:val="22"/>
                                <w:szCs w:val="22"/>
                              </w:rPr>
                            </w:pPr>
                            <w:r w:rsidRPr="00C04E71">
                              <w:rPr>
                                <w:sz w:val="22"/>
                                <w:szCs w:val="22"/>
                              </w:rPr>
                              <w:t xml:space="preserve">• In case of emergency, keep buckets of water, a garden hose or fire extinguisher ready. • When the party is over, pour water on the embers before leaving.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19098" id="_x0000_s1036" type="#_x0000_t202" style="position:absolute;margin-left:-7.1pt;margin-top:29.9pt;width:288.65pt;height:522.15pt;z-index:-25158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">
                <v:textbox>
                  <w:txbxContent>
                    <w:p w14:paraId="25FCC131" w14:textId="6846F844" w:rsidR="001738F1" w:rsidRPr="00C04E71" w:rsidRDefault="00301696">
                      <w:pPr>
                        <w:rPr>
                          <w:b/>
                          <w:bCs/>
                        </w:rPr>
                      </w:pPr>
                      <w:r w:rsidRPr="00C04E71">
                        <w:rPr>
                          <w:b/>
                          <w:bCs/>
                        </w:rPr>
                        <w:t>Halloween and Bonfire Safety</w:t>
                      </w:r>
                      <w:r w:rsidR="004118CF" w:rsidRPr="00C04E71">
                        <w:rPr>
                          <w:b/>
                          <w:bCs/>
                        </w:rPr>
                        <w:t xml:space="preserve">, </w:t>
                      </w:r>
                    </w:p>
                    <w:p w14:paraId="6A5A7AA7" w14:textId="77777777" w:rsidR="00301696" w:rsidRPr="00C04E71" w:rsidRDefault="00301696">
                      <w:pPr>
                        <w:rPr>
                          <w:sz w:val="22"/>
                          <w:szCs w:val="22"/>
                        </w:rPr>
                      </w:pPr>
                      <w:r w:rsidRPr="00C04E71">
                        <w:rPr>
                          <w:sz w:val="22"/>
                          <w:szCs w:val="22"/>
                        </w:rPr>
                        <w:t xml:space="preserve">Keep Safe, Think of Others, HAVE </w:t>
                      </w:r>
                      <w:proofErr w:type="gramStart"/>
                      <w:r w:rsidRPr="00C04E71">
                        <w:rPr>
                          <w:sz w:val="22"/>
                          <w:szCs w:val="22"/>
                        </w:rPr>
                        <w:t>FUN !</w:t>
                      </w:r>
                      <w:proofErr w:type="gramEnd"/>
                      <w:r w:rsidRPr="00C04E71">
                        <w:rPr>
                          <w:sz w:val="22"/>
                          <w:szCs w:val="22"/>
                        </w:rPr>
                        <w:t xml:space="preserve"> </w:t>
                      </w:r>
                    </w:p>
                    <w:p w14:paraId="6FB657EA" w14:textId="77777777" w:rsidR="00301696" w:rsidRPr="00C04E71" w:rsidRDefault="00301696">
                      <w:pPr>
                        <w:rPr>
                          <w:sz w:val="22"/>
                          <w:szCs w:val="22"/>
                        </w:rPr>
                      </w:pPr>
                      <w:r w:rsidRPr="00C04E71">
                        <w:rPr>
                          <w:sz w:val="22"/>
                          <w:szCs w:val="22"/>
                        </w:rPr>
                        <w:t xml:space="preserve">DO’S </w:t>
                      </w:r>
                    </w:p>
                    <w:p w14:paraId="59965AE3" w14:textId="77777777" w:rsidR="00301696" w:rsidRPr="00C04E71" w:rsidRDefault="00301696">
                      <w:pPr>
                        <w:rPr>
                          <w:sz w:val="22"/>
                          <w:szCs w:val="22"/>
                        </w:rPr>
                      </w:pPr>
                      <w:r w:rsidRPr="00C04E71">
                        <w:rPr>
                          <w:sz w:val="22"/>
                          <w:szCs w:val="22"/>
                        </w:rPr>
                        <w:t xml:space="preserve">• Remember road safety and wear bright clothing while trick or treating </w:t>
                      </w:r>
                    </w:p>
                    <w:p w14:paraId="6D2776CA" w14:textId="77777777" w:rsidR="00301696" w:rsidRPr="00C04E71" w:rsidRDefault="00301696">
                      <w:pPr>
                        <w:rPr>
                          <w:sz w:val="22"/>
                          <w:szCs w:val="22"/>
                        </w:rPr>
                      </w:pPr>
                      <w:r w:rsidRPr="00C04E71">
                        <w:rPr>
                          <w:sz w:val="22"/>
                          <w:szCs w:val="22"/>
                        </w:rPr>
                        <w:t xml:space="preserve">• Keep Halloween ‘tricks’ safe </w:t>
                      </w:r>
                    </w:p>
                    <w:p w14:paraId="45FF4591" w14:textId="77777777" w:rsidR="00301696" w:rsidRPr="00C04E71" w:rsidRDefault="00301696">
                      <w:pPr>
                        <w:rPr>
                          <w:sz w:val="22"/>
                          <w:szCs w:val="22"/>
                        </w:rPr>
                      </w:pPr>
                      <w:r w:rsidRPr="00C04E71">
                        <w:rPr>
                          <w:sz w:val="22"/>
                          <w:szCs w:val="22"/>
                        </w:rPr>
                        <w:t xml:space="preserve">• Be considerate to others </w:t>
                      </w:r>
                    </w:p>
                    <w:p w14:paraId="15BE2FD4" w14:textId="1072E291" w:rsidR="00C04E71" w:rsidRPr="00C04E71" w:rsidRDefault="00301696">
                      <w:pPr>
                        <w:rPr>
                          <w:sz w:val="22"/>
                          <w:szCs w:val="22"/>
                        </w:rPr>
                      </w:pPr>
                      <w:r w:rsidRPr="00C04E71">
                        <w:rPr>
                          <w:sz w:val="22"/>
                          <w:szCs w:val="22"/>
                        </w:rPr>
                        <w:t xml:space="preserve">• Go to an organised fireworks display - it’s the safest way to enjoy them </w:t>
                      </w:r>
                    </w:p>
                    <w:p w14:paraId="5A797BEE" w14:textId="77777777" w:rsidR="001B13E9" w:rsidRPr="00C04E71" w:rsidRDefault="00301696">
                      <w:pPr>
                        <w:rPr>
                          <w:b/>
                          <w:bCs/>
                          <w:sz w:val="22"/>
                          <w:szCs w:val="22"/>
                        </w:rPr>
                      </w:pPr>
                      <w:r w:rsidRPr="00C04E71">
                        <w:rPr>
                          <w:b/>
                          <w:bCs/>
                          <w:sz w:val="22"/>
                          <w:szCs w:val="22"/>
                        </w:rPr>
                        <w:t>DON’</w:t>
                      </w:r>
                      <w:r w:rsidR="001B13E9" w:rsidRPr="00C04E71">
                        <w:rPr>
                          <w:b/>
                          <w:bCs/>
                          <w:sz w:val="22"/>
                          <w:szCs w:val="22"/>
                        </w:rPr>
                        <w:t>T</w:t>
                      </w:r>
                    </w:p>
                    <w:p w14:paraId="31C53180" w14:textId="77777777" w:rsidR="001B13E9" w:rsidRPr="00C04E71" w:rsidRDefault="00301696">
                      <w:pPr>
                        <w:rPr>
                          <w:sz w:val="22"/>
                          <w:szCs w:val="22"/>
                        </w:rPr>
                      </w:pPr>
                      <w:r w:rsidRPr="00C04E71">
                        <w:rPr>
                          <w:sz w:val="22"/>
                          <w:szCs w:val="22"/>
                        </w:rPr>
                        <w:t xml:space="preserve">• Go trick or treating alone; always take an adult with you </w:t>
                      </w:r>
                    </w:p>
                    <w:p w14:paraId="6FE47CA7" w14:textId="77777777" w:rsidR="001B13E9" w:rsidRPr="00C04E71" w:rsidRDefault="00301696">
                      <w:pPr>
                        <w:rPr>
                          <w:sz w:val="22"/>
                          <w:szCs w:val="22"/>
                        </w:rPr>
                      </w:pPr>
                      <w:r w:rsidRPr="00C04E71">
                        <w:rPr>
                          <w:sz w:val="22"/>
                          <w:szCs w:val="22"/>
                        </w:rPr>
                        <w:t xml:space="preserve">• Cause damage to people’s homes or property </w:t>
                      </w:r>
                    </w:p>
                    <w:p w14:paraId="2B973DF7" w14:textId="77777777" w:rsidR="001B13E9" w:rsidRPr="00C04E71" w:rsidRDefault="00301696">
                      <w:pPr>
                        <w:rPr>
                          <w:sz w:val="22"/>
                          <w:szCs w:val="22"/>
                        </w:rPr>
                      </w:pPr>
                      <w:r w:rsidRPr="00C04E71">
                        <w:rPr>
                          <w:sz w:val="22"/>
                          <w:szCs w:val="22"/>
                        </w:rPr>
                        <w:t xml:space="preserve">• Handle fireworks if you’re under 18 </w:t>
                      </w:r>
                    </w:p>
                    <w:p w14:paraId="470F89A2" w14:textId="77777777" w:rsidR="001B13E9" w:rsidRPr="00C04E71" w:rsidRDefault="00301696">
                      <w:pPr>
                        <w:rPr>
                          <w:sz w:val="22"/>
                          <w:szCs w:val="22"/>
                        </w:rPr>
                      </w:pPr>
                      <w:r w:rsidRPr="00C04E71">
                        <w:rPr>
                          <w:sz w:val="22"/>
                          <w:szCs w:val="22"/>
                        </w:rPr>
                        <w:t xml:space="preserve">• Knock on stranger’s doors </w:t>
                      </w:r>
                    </w:p>
                    <w:p w14:paraId="7708CE75" w14:textId="77777777" w:rsidR="001B13E9" w:rsidRPr="00C04E71" w:rsidRDefault="00301696">
                      <w:pPr>
                        <w:rPr>
                          <w:sz w:val="22"/>
                          <w:szCs w:val="22"/>
                        </w:rPr>
                      </w:pPr>
                      <w:r w:rsidRPr="00C04E71">
                        <w:rPr>
                          <w:sz w:val="22"/>
                          <w:szCs w:val="22"/>
                        </w:rPr>
                        <w:t xml:space="preserve">• Scare or hurt others </w:t>
                      </w:r>
                    </w:p>
                    <w:p w14:paraId="5F3B4196" w14:textId="77777777" w:rsidR="001B13E9" w:rsidRPr="00C04E71" w:rsidRDefault="00301696">
                      <w:pPr>
                        <w:rPr>
                          <w:sz w:val="22"/>
                          <w:szCs w:val="22"/>
                        </w:rPr>
                      </w:pPr>
                      <w:r w:rsidRPr="00C04E71">
                        <w:rPr>
                          <w:sz w:val="22"/>
                          <w:szCs w:val="22"/>
                        </w:rPr>
                        <w:t xml:space="preserve">• Let off fireworks between 11pm and 7am or in a public place </w:t>
                      </w:r>
                    </w:p>
                    <w:p w14:paraId="42A11B1C" w14:textId="4E3096B3" w:rsidR="001B13E9" w:rsidRPr="00C04E71" w:rsidRDefault="00F32A43">
                      <w:pPr>
                        <w:rPr>
                          <w:b/>
                          <w:bCs/>
                          <w:sz w:val="22"/>
                          <w:szCs w:val="22"/>
                        </w:rPr>
                      </w:pPr>
                      <w:r w:rsidRPr="00C04E71">
                        <w:rPr>
                          <w:b/>
                          <w:bCs/>
                          <w:sz w:val="22"/>
                          <w:szCs w:val="22"/>
                        </w:rPr>
                        <w:t xml:space="preserve">Also consider, </w:t>
                      </w:r>
                    </w:p>
                    <w:p w14:paraId="06FDEF9A" w14:textId="77777777" w:rsidR="00F32A43" w:rsidRPr="00C04E71" w:rsidRDefault="00301696">
                      <w:pPr>
                        <w:rPr>
                          <w:sz w:val="22"/>
                          <w:szCs w:val="22"/>
                        </w:rPr>
                      </w:pPr>
                      <w:r w:rsidRPr="00C04E71">
                        <w:rPr>
                          <w:sz w:val="22"/>
                          <w:szCs w:val="22"/>
                        </w:rPr>
                        <w:t xml:space="preserve">• Keep fireworks in a closed metal box and take them out one at a time. </w:t>
                      </w:r>
                    </w:p>
                    <w:p w14:paraId="10571D71" w14:textId="77777777" w:rsidR="00F32A43" w:rsidRPr="00C04E71" w:rsidRDefault="00301696">
                      <w:pPr>
                        <w:rPr>
                          <w:sz w:val="22"/>
                          <w:szCs w:val="22"/>
                        </w:rPr>
                      </w:pPr>
                      <w:r w:rsidRPr="00C04E71">
                        <w:rPr>
                          <w:sz w:val="22"/>
                          <w:szCs w:val="22"/>
                        </w:rPr>
                        <w:t xml:space="preserve">• Follow the </w:t>
                      </w:r>
                      <w:proofErr w:type="spellStart"/>
                      <w:r w:rsidRPr="00C04E71">
                        <w:rPr>
                          <w:sz w:val="22"/>
                          <w:szCs w:val="22"/>
                        </w:rPr>
                        <w:t>manufacturers</w:t>
                      </w:r>
                      <w:proofErr w:type="spellEnd"/>
                      <w:r w:rsidRPr="00C04E71">
                        <w:rPr>
                          <w:sz w:val="22"/>
                          <w:szCs w:val="22"/>
                        </w:rPr>
                        <w:t xml:space="preserve"> instructions on each firework. Read them by torch light, not a naked flame, always buy fireworks from a reputable source. If you must light a bonfire, follow these safety tips: </w:t>
                      </w:r>
                    </w:p>
                    <w:p w14:paraId="23A5A15F" w14:textId="77777777" w:rsidR="00F32A43" w:rsidRPr="00C04E71" w:rsidRDefault="00301696">
                      <w:pPr>
                        <w:rPr>
                          <w:sz w:val="22"/>
                          <w:szCs w:val="22"/>
                        </w:rPr>
                      </w:pPr>
                      <w:r w:rsidRPr="00C04E71">
                        <w:rPr>
                          <w:sz w:val="22"/>
                          <w:szCs w:val="22"/>
                        </w:rPr>
                        <w:t xml:space="preserve">• Site the bonfire well away from houses, garages, sheds, fences, overhead cables, trees, shrubs and well away from your fireworks. </w:t>
                      </w:r>
                    </w:p>
                    <w:p w14:paraId="59A85D33" w14:textId="77777777" w:rsidR="00F32A43" w:rsidRPr="00C04E71" w:rsidRDefault="00301696">
                      <w:pPr>
                        <w:rPr>
                          <w:sz w:val="22"/>
                          <w:szCs w:val="22"/>
                        </w:rPr>
                      </w:pPr>
                      <w:r w:rsidRPr="00C04E71">
                        <w:rPr>
                          <w:sz w:val="22"/>
                          <w:szCs w:val="22"/>
                        </w:rPr>
                        <w:t xml:space="preserve">• Light fireworks at </w:t>
                      </w:r>
                      <w:proofErr w:type="spellStart"/>
                      <w:r w:rsidRPr="00C04E71">
                        <w:rPr>
                          <w:sz w:val="22"/>
                          <w:szCs w:val="22"/>
                        </w:rPr>
                        <w:t>arms length</w:t>
                      </w:r>
                      <w:proofErr w:type="spellEnd"/>
                      <w:r w:rsidRPr="00C04E71">
                        <w:rPr>
                          <w:sz w:val="22"/>
                          <w:szCs w:val="22"/>
                        </w:rPr>
                        <w:t xml:space="preserve"> using a safety firework lighter or fuse wick - then stand back. </w:t>
                      </w:r>
                    </w:p>
                    <w:p w14:paraId="1187EDE9" w14:textId="77777777" w:rsidR="00F32A43" w:rsidRPr="00C04E71" w:rsidRDefault="00301696">
                      <w:pPr>
                        <w:rPr>
                          <w:sz w:val="22"/>
                          <w:szCs w:val="22"/>
                        </w:rPr>
                      </w:pPr>
                      <w:r w:rsidRPr="00C04E71">
                        <w:rPr>
                          <w:sz w:val="22"/>
                          <w:szCs w:val="22"/>
                        </w:rPr>
                        <w:t>• Never go back to a firework once lit, it may still go off.</w:t>
                      </w:r>
                    </w:p>
                    <w:p w14:paraId="1CB15C77" w14:textId="77777777" w:rsidR="00F32A43" w:rsidRPr="00C04E71" w:rsidRDefault="00301696">
                      <w:pPr>
                        <w:rPr>
                          <w:sz w:val="22"/>
                          <w:szCs w:val="22"/>
                        </w:rPr>
                      </w:pPr>
                      <w:r w:rsidRPr="00C04E71">
                        <w:rPr>
                          <w:sz w:val="22"/>
                          <w:szCs w:val="22"/>
                        </w:rPr>
                        <w:t xml:space="preserve">• Collect used fireworks with care, douse with water and bury them or place in a metal container. </w:t>
                      </w:r>
                    </w:p>
                    <w:p w14:paraId="1AEFC62B" w14:textId="77777777" w:rsidR="00F32A43" w:rsidRPr="00C04E71" w:rsidRDefault="00301696">
                      <w:pPr>
                        <w:rPr>
                          <w:sz w:val="22"/>
                          <w:szCs w:val="22"/>
                        </w:rPr>
                      </w:pPr>
                      <w:r w:rsidRPr="00C04E71">
                        <w:rPr>
                          <w:sz w:val="22"/>
                          <w:szCs w:val="22"/>
                        </w:rPr>
                        <w:t xml:space="preserve">• Keep children away from fireworks and bonfires. </w:t>
                      </w:r>
                    </w:p>
                    <w:p w14:paraId="63A9B952" w14:textId="77777777" w:rsidR="00C04E71" w:rsidRPr="00C04E71" w:rsidRDefault="00301696">
                      <w:pPr>
                        <w:rPr>
                          <w:sz w:val="22"/>
                          <w:szCs w:val="22"/>
                        </w:rPr>
                      </w:pPr>
                      <w:r w:rsidRPr="00C04E71">
                        <w:rPr>
                          <w:sz w:val="22"/>
                          <w:szCs w:val="22"/>
                        </w:rPr>
                        <w:t xml:space="preserve">• Keep pets indoors. • Take care with sparklers </w:t>
                      </w:r>
                    </w:p>
                    <w:p w14:paraId="56C9DE4B" w14:textId="77777777" w:rsidR="00C04E71" w:rsidRPr="00C04E71" w:rsidRDefault="00301696">
                      <w:pPr>
                        <w:rPr>
                          <w:sz w:val="22"/>
                          <w:szCs w:val="22"/>
                        </w:rPr>
                      </w:pPr>
                      <w:r w:rsidRPr="00C04E71">
                        <w:rPr>
                          <w:sz w:val="22"/>
                          <w:szCs w:val="22"/>
                        </w:rPr>
                        <w:t xml:space="preserve">• NEVER throw fireworks • Keep a bucket of water handy. </w:t>
                      </w:r>
                    </w:p>
                    <w:p w14:paraId="59209E50" w14:textId="77777777" w:rsidR="00C04E71" w:rsidRPr="00C04E71" w:rsidRDefault="00301696">
                      <w:pPr>
                        <w:rPr>
                          <w:sz w:val="22"/>
                          <w:szCs w:val="22"/>
                        </w:rPr>
                      </w:pPr>
                      <w:r w:rsidRPr="00C04E71">
                        <w:rPr>
                          <w:sz w:val="22"/>
                          <w:szCs w:val="22"/>
                        </w:rPr>
                        <w:t xml:space="preserve">• Keep children and pets away from the fire. </w:t>
                      </w:r>
                    </w:p>
                    <w:p w14:paraId="2C24CDF3" w14:textId="1961D477" w:rsidR="004118CF" w:rsidRPr="00C04E71" w:rsidRDefault="00301696">
                      <w:pPr>
                        <w:rPr>
                          <w:sz w:val="22"/>
                          <w:szCs w:val="22"/>
                        </w:rPr>
                      </w:pPr>
                      <w:r w:rsidRPr="00C04E71">
                        <w:rPr>
                          <w:sz w:val="22"/>
                          <w:szCs w:val="22"/>
                        </w:rPr>
                        <w:t xml:space="preserve">• In case of emergency, keep buckets of water, a garden hose or fire extinguisher ready. • When the party is over, pour water on the embers before leaving. </w:t>
                      </w:r>
                    </w:p>
                  </w:txbxContent>
                </v:textbox>
                <w10:wrap type="tight"/>
              </v:shape>
            </w:pict>
          </mc:Fallback>
        </mc:AlternateContent>
      </w:r>
      <w:r w:rsidR="00C04E71">
        <w:rPr>
          <w:noProof/>
        </w:rPr>
        <mc:AlternateContent>
          <mc:Choice Requires="wps">
            <w:drawing>
              <wp:anchor distT="0" distB="0" distL="114300" distR="114300" simplePos="0" relativeHeight="251645440" behindDoc="1" locked="0" layoutInCell="1" allowOverlap="1" wp14:anchorId="2D28C5A6" wp14:editId="0A550130">
                <wp:simplePos x="0" y="0"/>
                <wp:positionH relativeFrom="margin">
                  <wp:posOffset>4757022</wp:posOffset>
                </wp:positionH>
                <wp:positionV relativeFrom="paragraph">
                  <wp:posOffset>5824897</wp:posOffset>
                </wp:positionV>
                <wp:extent cx="1426845" cy="681355"/>
                <wp:effectExtent l="19050" t="19050" r="20955" b="23495"/>
                <wp:wrapTight wrapText="bothSides">
                  <wp:wrapPolygon edited="0">
                    <wp:start x="577" y="-604"/>
                    <wp:lineTo x="-288" y="-604"/>
                    <wp:lineTo x="-288" y="19929"/>
                    <wp:lineTo x="288" y="21741"/>
                    <wp:lineTo x="21052" y="21741"/>
                    <wp:lineTo x="21629" y="19325"/>
                    <wp:lineTo x="21629" y="1208"/>
                    <wp:lineTo x="20764" y="-604"/>
                    <wp:lineTo x="577" y="-604"/>
                  </wp:wrapPolygon>
                </wp:wrapTight>
                <wp:docPr id="14" name="Rectangle: Rounded Corners 14"/>
                <wp:cNvGraphicFramePr/>
                <a:graphic xmlns:a="http://schemas.openxmlformats.org/drawingml/2006/main">
                  <a:graphicData uri="http://schemas.microsoft.com/office/word/2010/wordprocessingShape">
                    <wps:wsp>
                      <wps:cNvSpPr/>
                      <wps:spPr>
                        <a:xfrm>
                          <a:off x="0" y="0"/>
                          <a:ext cx="1426845" cy="681355"/>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D052B" id="Rectangle: Rounded Corners 14" o:spid="_x0000_s1026" style="position:absolute;margin-left:374.55pt;margin-top:458.65pt;width:112.35pt;height:53.6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" filled="f" strokecolor="#1f3763 [1604]" strokeweight="2.25pt">
                <v:stroke joinstyle="miter"/>
                <w10:wrap type="tight" anchorx="margin"/>
              </v:roundrect>
            </w:pict>
          </mc:Fallback>
        </mc:AlternateContent>
      </w:r>
      <w:r w:rsidR="00C04E71">
        <w:rPr>
          <w:noProof/>
        </w:rPr>
        <mc:AlternateContent>
          <mc:Choice Requires="wps">
            <w:drawing>
              <wp:anchor distT="0" distB="0" distL="114300" distR="114300" simplePos="0" relativeHeight="251624960" behindDoc="1" locked="0" layoutInCell="1" allowOverlap="1" wp14:anchorId="2EFFD0E9" wp14:editId="38F20382">
                <wp:simplePos x="0" y="0"/>
                <wp:positionH relativeFrom="margin">
                  <wp:posOffset>3661410</wp:posOffset>
                </wp:positionH>
                <wp:positionV relativeFrom="paragraph">
                  <wp:posOffset>5797550</wp:posOffset>
                </wp:positionV>
                <wp:extent cx="3418205" cy="1486535"/>
                <wp:effectExtent l="0" t="0" r="0" b="0"/>
                <wp:wrapTight wrapText="bothSides">
                  <wp:wrapPolygon edited="0">
                    <wp:start x="0" y="0"/>
                    <wp:lineTo x="0" y="21314"/>
                    <wp:lineTo x="21427" y="21314"/>
                    <wp:lineTo x="21427"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3418205" cy="1486535"/>
                        </a:xfrm>
                        <a:prstGeom prst="rect">
                          <a:avLst/>
                        </a:prstGeom>
                        <a:solidFill>
                          <a:schemeClr val="bg2"/>
                        </a:solidFill>
                        <a:ln w="6350">
                          <a:noFill/>
                        </a:ln>
                      </wps:spPr>
                      <wps:txbx>
                        <w:txbxContent>
                          <w:p w14:paraId="232BC42A" w14:textId="1F59BF09" w:rsidR="00CC24A6" w:rsidRDefault="00CC24A6" w:rsidP="00742F07">
                            <w:pPr>
                              <w:autoSpaceDE w:val="0"/>
                              <w:autoSpaceDN w:val="0"/>
                              <w:adjustRightInd w:val="0"/>
                              <w:ind w:right="-386"/>
                              <w:jc w:val="center"/>
                              <w:rPr>
                                <w:rFonts w:ascii="Ubuntu" w:hAnsi="Ubuntu" w:cs="Ubuntu"/>
                                <w:b/>
                                <w:bCs/>
                                <w:sz w:val="20"/>
                                <w:szCs w:val="20"/>
                              </w:rPr>
                            </w:pPr>
                            <w:r w:rsidRPr="00F16E43">
                              <w:rPr>
                                <w:rFonts w:ascii="Ubuntu" w:hAnsi="Ubuntu" w:cs="Ubuntu"/>
                                <w:b/>
                                <w:bCs/>
                                <w:sz w:val="20"/>
                                <w:szCs w:val="20"/>
                              </w:rPr>
                              <w:t>Meet the Team</w:t>
                            </w:r>
                          </w:p>
                          <w:p w14:paraId="40002047" w14:textId="51A5BD21" w:rsidR="006E3C82" w:rsidRDefault="00CC24A6" w:rsidP="006E3C82">
                            <w:pPr>
                              <w:autoSpaceDE w:val="0"/>
                              <w:autoSpaceDN w:val="0"/>
                              <w:adjustRightInd w:val="0"/>
                              <w:ind w:right="-386"/>
                              <w:jc w:val="center"/>
                              <w:rPr>
                                <w:rFonts w:ascii="Ubuntu" w:hAnsi="Ubuntu" w:cs="Ubuntu"/>
                                <w:b/>
                                <w:bCs/>
                                <w:sz w:val="20"/>
                                <w:szCs w:val="20"/>
                              </w:rPr>
                            </w:pPr>
                            <w:r w:rsidRPr="00F16E43">
                              <w:rPr>
                                <w:rFonts w:ascii="Ubuntu" w:hAnsi="Ubuntu" w:cs="Ubuntu"/>
                                <w:b/>
                                <w:bCs/>
                                <w:sz w:val="20"/>
                                <w:szCs w:val="20"/>
                              </w:rPr>
                              <w:t xml:space="preserve">PC </w:t>
                            </w:r>
                            <w:r w:rsidR="00FC429A">
                              <w:rPr>
                                <w:rFonts w:ascii="Ubuntu" w:hAnsi="Ubuntu" w:cs="Ubuntu"/>
                                <w:b/>
                                <w:bCs/>
                                <w:sz w:val="20"/>
                                <w:szCs w:val="20"/>
                              </w:rPr>
                              <w:t>14996 Cremin</w:t>
                            </w:r>
                          </w:p>
                          <w:p w14:paraId="51317DB2" w14:textId="5E558ED3" w:rsidR="009A066E" w:rsidRDefault="009A066E" w:rsidP="006E3C82">
                            <w:pPr>
                              <w:autoSpaceDE w:val="0"/>
                              <w:autoSpaceDN w:val="0"/>
                              <w:adjustRightInd w:val="0"/>
                              <w:ind w:right="-386"/>
                              <w:jc w:val="center"/>
                              <w:rPr>
                                <w:rFonts w:ascii="Ubuntu" w:hAnsi="Ubuntu" w:cs="Ubuntu"/>
                                <w:b/>
                                <w:bCs/>
                                <w:sz w:val="20"/>
                                <w:szCs w:val="20"/>
                              </w:rPr>
                            </w:pPr>
                            <w:r>
                              <w:rPr>
                                <w:rFonts w:ascii="Ubuntu" w:hAnsi="Ubuntu" w:cs="Ubuntu"/>
                                <w:b/>
                                <w:bCs/>
                                <w:sz w:val="20"/>
                                <w:szCs w:val="20"/>
                              </w:rPr>
                              <w:t>PC 15073 Worrall</w:t>
                            </w:r>
                          </w:p>
                          <w:p w14:paraId="3BCB3391" w14:textId="5FE32965" w:rsidR="009A066E" w:rsidRDefault="009A066E" w:rsidP="006E3C82">
                            <w:pPr>
                              <w:autoSpaceDE w:val="0"/>
                              <w:autoSpaceDN w:val="0"/>
                              <w:adjustRightInd w:val="0"/>
                              <w:ind w:right="-386"/>
                              <w:jc w:val="center"/>
                              <w:rPr>
                                <w:rFonts w:ascii="Ubuntu" w:hAnsi="Ubuntu" w:cs="Ubuntu"/>
                                <w:b/>
                                <w:bCs/>
                                <w:sz w:val="20"/>
                                <w:szCs w:val="20"/>
                              </w:rPr>
                            </w:pPr>
                            <w:r w:rsidRPr="00F16E43">
                              <w:rPr>
                                <w:rFonts w:ascii="Ubuntu" w:hAnsi="Ubuntu" w:cs="Ubuntu"/>
                                <w:b/>
                                <w:bCs/>
                                <w:sz w:val="20"/>
                                <w:szCs w:val="20"/>
                              </w:rPr>
                              <w:t>PCSO 12853 Flower</w:t>
                            </w:r>
                          </w:p>
                          <w:p w14:paraId="4521448F" w14:textId="77777777" w:rsidR="00667EC5" w:rsidRDefault="00667EC5" w:rsidP="000E756C">
                            <w:pPr>
                              <w:autoSpaceDE w:val="0"/>
                              <w:autoSpaceDN w:val="0"/>
                              <w:adjustRightInd w:val="0"/>
                              <w:ind w:right="-386"/>
                              <w:jc w:val="center"/>
                              <w:rPr>
                                <w:rFonts w:ascii="Ubuntu" w:hAnsi="Ubuntu" w:cs="Ubuntu"/>
                                <w:b/>
                                <w:bCs/>
                                <w:sz w:val="20"/>
                                <w:szCs w:val="20"/>
                              </w:rPr>
                            </w:pPr>
                          </w:p>
                          <w:p w14:paraId="1DD6BDAA" w14:textId="577AAB5F" w:rsidR="006E3C82" w:rsidRDefault="009C7D31" w:rsidP="00663ECF">
                            <w:pPr>
                              <w:autoSpaceDE w:val="0"/>
                              <w:autoSpaceDN w:val="0"/>
                              <w:adjustRightInd w:val="0"/>
                              <w:ind w:right="-386"/>
                              <w:rPr>
                                <w:rFonts w:ascii="Ubuntu" w:hAnsi="Ubuntu" w:cs="Ubuntu"/>
                                <w:b/>
                                <w:bCs/>
                                <w:sz w:val="20"/>
                                <w:szCs w:val="20"/>
                              </w:rPr>
                            </w:pPr>
                            <w:r>
                              <w:rPr>
                                <w:rFonts w:ascii="Ubuntu" w:hAnsi="Ubuntu" w:cs="Ubuntu"/>
                                <w:b/>
                                <w:bCs/>
                                <w:sz w:val="20"/>
                                <w:szCs w:val="20"/>
                              </w:rPr>
                              <w:t>D</w:t>
                            </w:r>
                            <w:r w:rsidR="000C1919" w:rsidRPr="009439AB">
                              <w:rPr>
                                <w:rFonts w:ascii="Ubuntu" w:hAnsi="Ubuntu" w:cs="Ubuntu"/>
                                <w:b/>
                                <w:bCs/>
                                <w:sz w:val="20"/>
                                <w:szCs w:val="20"/>
                              </w:rPr>
                              <w:t>on’t forget to follow us</w:t>
                            </w:r>
                            <w:r w:rsidR="009A066E">
                              <w:rPr>
                                <w:rFonts w:ascii="Ubuntu" w:hAnsi="Ubuntu" w:cs="Ubuntu"/>
                                <w:b/>
                                <w:bCs/>
                                <w:sz w:val="20"/>
                                <w:szCs w:val="20"/>
                              </w:rPr>
                              <w:t xml:space="preserve"> </w:t>
                            </w:r>
                          </w:p>
                          <w:p w14:paraId="3C10E7BC" w14:textId="5CB16E06" w:rsidR="000C1919" w:rsidRPr="009439AB" w:rsidRDefault="000C1919" w:rsidP="00663ECF">
                            <w:pPr>
                              <w:autoSpaceDE w:val="0"/>
                              <w:autoSpaceDN w:val="0"/>
                              <w:adjustRightInd w:val="0"/>
                              <w:ind w:right="-386"/>
                              <w:rPr>
                                <w:rFonts w:ascii="Ubuntu" w:hAnsi="Ubuntu" w:cs="Ubuntu"/>
                                <w:b/>
                                <w:bCs/>
                                <w:sz w:val="20"/>
                                <w:szCs w:val="20"/>
                              </w:rPr>
                            </w:pPr>
                            <w:r w:rsidRPr="009439AB">
                              <w:rPr>
                                <w:rFonts w:ascii="Ubuntu" w:hAnsi="Ubuntu" w:cs="Ubuntu"/>
                                <w:b/>
                                <w:bCs/>
                                <w:sz w:val="20"/>
                                <w:szCs w:val="20"/>
                              </w:rPr>
                              <w:t>Facebook – Dronfield SNT</w:t>
                            </w:r>
                          </w:p>
                          <w:p w14:paraId="3D03925B" w14:textId="5D161DA9" w:rsidR="000C1919" w:rsidRDefault="000C1919" w:rsidP="00663ECF">
                            <w:pPr>
                              <w:autoSpaceDE w:val="0"/>
                              <w:autoSpaceDN w:val="0"/>
                              <w:adjustRightInd w:val="0"/>
                              <w:ind w:right="-386"/>
                              <w:rPr>
                                <w:rFonts w:ascii="Ubuntu" w:hAnsi="Ubuntu" w:cs="Ubuntu"/>
                                <w:b/>
                                <w:bCs/>
                                <w:sz w:val="20"/>
                                <w:szCs w:val="20"/>
                              </w:rPr>
                            </w:pPr>
                            <w:r w:rsidRPr="009439AB">
                              <w:rPr>
                                <w:rFonts w:ascii="Ubuntu" w:hAnsi="Ubuntu" w:cs="Ubuntu"/>
                                <w:b/>
                                <w:bCs/>
                                <w:sz w:val="20"/>
                                <w:szCs w:val="20"/>
                              </w:rPr>
                              <w:t xml:space="preserve">Or contact us via </w:t>
                            </w:r>
                            <w:r w:rsidR="00453E08" w:rsidRPr="009439AB">
                              <w:rPr>
                                <w:rFonts w:ascii="Ubuntu" w:hAnsi="Ubuntu" w:cs="Ubuntu"/>
                                <w:b/>
                                <w:bCs/>
                                <w:sz w:val="20"/>
                                <w:szCs w:val="20"/>
                              </w:rPr>
                              <w:t>calling</w:t>
                            </w:r>
                            <w:r w:rsidR="009A066E">
                              <w:rPr>
                                <w:rFonts w:ascii="Ubuntu" w:hAnsi="Ubuntu" w:cs="Ubuntu"/>
                                <w:b/>
                                <w:bCs/>
                                <w:sz w:val="20"/>
                                <w:szCs w:val="20"/>
                              </w:rPr>
                              <w:t xml:space="preserve"> </w:t>
                            </w:r>
                            <w:r w:rsidRPr="009439AB">
                              <w:rPr>
                                <w:rFonts w:ascii="Ubuntu" w:hAnsi="Ubuntu" w:cs="Ubuntu"/>
                                <w:b/>
                                <w:bCs/>
                                <w:sz w:val="20"/>
                                <w:szCs w:val="20"/>
                              </w:rPr>
                              <w:t>101</w:t>
                            </w:r>
                            <w:r w:rsidR="00CC24A6" w:rsidRPr="009439AB">
                              <w:rPr>
                                <w:rFonts w:ascii="Ubuntu" w:hAnsi="Ubuntu" w:cs="Ubuntu"/>
                                <w:b/>
                                <w:bCs/>
                                <w:sz w:val="20"/>
                                <w:szCs w:val="20"/>
                              </w:rPr>
                              <w:t xml:space="preserve"> contact an officer</w:t>
                            </w:r>
                          </w:p>
                          <w:p w14:paraId="4833B806" w14:textId="59897E0F" w:rsidR="009A066E" w:rsidRDefault="00D52D0B" w:rsidP="009A066E">
                            <w:pPr>
                              <w:autoSpaceDE w:val="0"/>
                              <w:autoSpaceDN w:val="0"/>
                              <w:adjustRightInd w:val="0"/>
                              <w:ind w:right="-386"/>
                              <w:rPr>
                                <w:rFonts w:ascii="Ubuntu" w:hAnsi="Ubuntu" w:cs="Ubuntu"/>
                                <w:b/>
                                <w:bCs/>
                                <w:sz w:val="20"/>
                                <w:szCs w:val="20"/>
                              </w:rPr>
                            </w:pPr>
                            <w:r>
                              <w:rPr>
                                <w:rFonts w:ascii="Ubuntu" w:hAnsi="Ubuntu" w:cs="Ubuntu"/>
                                <w:b/>
                                <w:bCs/>
                                <w:sz w:val="20"/>
                                <w:szCs w:val="20"/>
                              </w:rPr>
                              <w:t>Email,</w:t>
                            </w:r>
                            <w:hyperlink r:id="rId13" w:history="1">
                              <w:r w:rsidR="00C04E71" w:rsidRPr="00805C33">
                                <w:rPr>
                                  <w:rStyle w:val="Hyperlink"/>
                                  <w:rFonts w:ascii="Ubuntu" w:hAnsi="Ubuntu" w:cs="Ubuntu"/>
                                  <w:b/>
                                  <w:bCs/>
                                  <w:sz w:val="20"/>
                                  <w:szCs w:val="20"/>
                                </w:rPr>
                                <w:t>Dronfield.neighbourhood@derbyshire.police.uk</w:t>
                              </w:r>
                            </w:hyperlink>
                          </w:p>
                          <w:p w14:paraId="1B77B836" w14:textId="77777777" w:rsidR="00663ECF" w:rsidRPr="00663ECF" w:rsidRDefault="00663ECF" w:rsidP="00663ECF">
                            <w:pPr>
                              <w:autoSpaceDE w:val="0"/>
                              <w:autoSpaceDN w:val="0"/>
                              <w:adjustRightInd w:val="0"/>
                              <w:ind w:right="-386"/>
                              <w:rPr>
                                <w:rFonts w:ascii="Ubuntu" w:hAnsi="Ubuntu" w:cs="Ubuntu"/>
                                <w:b/>
                                <w:bCs/>
                                <w:sz w:val="20"/>
                                <w:szCs w:val="20"/>
                              </w:rPr>
                            </w:pPr>
                          </w:p>
                          <w:p w14:paraId="79040FA6" w14:textId="77777777" w:rsidR="000C1919" w:rsidRDefault="000C19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FD0E9" id="Text Box 13" o:spid="_x0000_s1037" type="#_x0000_t202" style="position:absolute;margin-left:288.3pt;margin-top:456.5pt;width:269.15pt;height:117.0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" fillcolor="#e7e6e6 [3214]" stroked="f" strokeweight=".5pt">
                <v:textbox>
                  <w:txbxContent>
                    <w:p w14:paraId="232BC42A" w14:textId="1F59BF09" w:rsidR="00CC24A6" w:rsidRDefault="00CC24A6" w:rsidP="00742F07">
                      <w:pPr>
                        <w:autoSpaceDE w:val="0"/>
                        <w:autoSpaceDN w:val="0"/>
                        <w:adjustRightInd w:val="0"/>
                        <w:ind w:right="-386"/>
                        <w:jc w:val="center"/>
                        <w:rPr>
                          <w:rFonts w:ascii="Ubuntu" w:hAnsi="Ubuntu" w:cs="Ubuntu"/>
                          <w:b/>
                          <w:bCs/>
                          <w:sz w:val="20"/>
                          <w:szCs w:val="20"/>
                        </w:rPr>
                      </w:pPr>
                      <w:r w:rsidRPr="00F16E43">
                        <w:rPr>
                          <w:rFonts w:ascii="Ubuntu" w:hAnsi="Ubuntu" w:cs="Ubuntu"/>
                          <w:b/>
                          <w:bCs/>
                          <w:sz w:val="20"/>
                          <w:szCs w:val="20"/>
                        </w:rPr>
                        <w:t>Meet the Team</w:t>
                      </w:r>
                    </w:p>
                    <w:p w14:paraId="40002047" w14:textId="51A5BD21" w:rsidR="006E3C82" w:rsidRDefault="00CC24A6" w:rsidP="006E3C82">
                      <w:pPr>
                        <w:autoSpaceDE w:val="0"/>
                        <w:autoSpaceDN w:val="0"/>
                        <w:adjustRightInd w:val="0"/>
                        <w:ind w:right="-386"/>
                        <w:jc w:val="center"/>
                        <w:rPr>
                          <w:rFonts w:ascii="Ubuntu" w:hAnsi="Ubuntu" w:cs="Ubuntu"/>
                          <w:b/>
                          <w:bCs/>
                          <w:sz w:val="20"/>
                          <w:szCs w:val="20"/>
                        </w:rPr>
                      </w:pPr>
                      <w:r w:rsidRPr="00F16E43">
                        <w:rPr>
                          <w:rFonts w:ascii="Ubuntu" w:hAnsi="Ubuntu" w:cs="Ubuntu"/>
                          <w:b/>
                          <w:bCs/>
                          <w:sz w:val="20"/>
                          <w:szCs w:val="20"/>
                        </w:rPr>
                        <w:t xml:space="preserve">PC </w:t>
                      </w:r>
                      <w:r w:rsidR="00FC429A">
                        <w:rPr>
                          <w:rFonts w:ascii="Ubuntu" w:hAnsi="Ubuntu" w:cs="Ubuntu"/>
                          <w:b/>
                          <w:bCs/>
                          <w:sz w:val="20"/>
                          <w:szCs w:val="20"/>
                        </w:rPr>
                        <w:t>14996 Cremin</w:t>
                      </w:r>
                    </w:p>
                    <w:p w14:paraId="51317DB2" w14:textId="5E558ED3" w:rsidR="009A066E" w:rsidRDefault="009A066E" w:rsidP="006E3C82">
                      <w:pPr>
                        <w:autoSpaceDE w:val="0"/>
                        <w:autoSpaceDN w:val="0"/>
                        <w:adjustRightInd w:val="0"/>
                        <w:ind w:right="-386"/>
                        <w:jc w:val="center"/>
                        <w:rPr>
                          <w:rFonts w:ascii="Ubuntu" w:hAnsi="Ubuntu" w:cs="Ubuntu"/>
                          <w:b/>
                          <w:bCs/>
                          <w:sz w:val="20"/>
                          <w:szCs w:val="20"/>
                        </w:rPr>
                      </w:pPr>
                      <w:r>
                        <w:rPr>
                          <w:rFonts w:ascii="Ubuntu" w:hAnsi="Ubuntu" w:cs="Ubuntu"/>
                          <w:b/>
                          <w:bCs/>
                          <w:sz w:val="20"/>
                          <w:szCs w:val="20"/>
                        </w:rPr>
                        <w:t>PC 15073 Worrall</w:t>
                      </w:r>
                    </w:p>
                    <w:p w14:paraId="3BCB3391" w14:textId="5FE32965" w:rsidR="009A066E" w:rsidRDefault="009A066E" w:rsidP="006E3C82">
                      <w:pPr>
                        <w:autoSpaceDE w:val="0"/>
                        <w:autoSpaceDN w:val="0"/>
                        <w:adjustRightInd w:val="0"/>
                        <w:ind w:right="-386"/>
                        <w:jc w:val="center"/>
                        <w:rPr>
                          <w:rFonts w:ascii="Ubuntu" w:hAnsi="Ubuntu" w:cs="Ubuntu"/>
                          <w:b/>
                          <w:bCs/>
                          <w:sz w:val="20"/>
                          <w:szCs w:val="20"/>
                        </w:rPr>
                      </w:pPr>
                      <w:r w:rsidRPr="00F16E43">
                        <w:rPr>
                          <w:rFonts w:ascii="Ubuntu" w:hAnsi="Ubuntu" w:cs="Ubuntu"/>
                          <w:b/>
                          <w:bCs/>
                          <w:sz w:val="20"/>
                          <w:szCs w:val="20"/>
                        </w:rPr>
                        <w:t>PCSO 12853 Flower</w:t>
                      </w:r>
                    </w:p>
                    <w:p w14:paraId="4521448F" w14:textId="77777777" w:rsidR="00667EC5" w:rsidRDefault="00667EC5" w:rsidP="000E756C">
                      <w:pPr>
                        <w:autoSpaceDE w:val="0"/>
                        <w:autoSpaceDN w:val="0"/>
                        <w:adjustRightInd w:val="0"/>
                        <w:ind w:right="-386"/>
                        <w:jc w:val="center"/>
                        <w:rPr>
                          <w:rFonts w:ascii="Ubuntu" w:hAnsi="Ubuntu" w:cs="Ubuntu"/>
                          <w:b/>
                          <w:bCs/>
                          <w:sz w:val="20"/>
                          <w:szCs w:val="20"/>
                        </w:rPr>
                      </w:pPr>
                    </w:p>
                    <w:p w14:paraId="1DD6BDAA" w14:textId="577AAB5F" w:rsidR="006E3C82" w:rsidRDefault="009C7D31" w:rsidP="00663ECF">
                      <w:pPr>
                        <w:autoSpaceDE w:val="0"/>
                        <w:autoSpaceDN w:val="0"/>
                        <w:adjustRightInd w:val="0"/>
                        <w:ind w:right="-386"/>
                        <w:rPr>
                          <w:rFonts w:ascii="Ubuntu" w:hAnsi="Ubuntu" w:cs="Ubuntu"/>
                          <w:b/>
                          <w:bCs/>
                          <w:sz w:val="20"/>
                          <w:szCs w:val="20"/>
                        </w:rPr>
                      </w:pPr>
                      <w:r>
                        <w:rPr>
                          <w:rFonts w:ascii="Ubuntu" w:hAnsi="Ubuntu" w:cs="Ubuntu"/>
                          <w:b/>
                          <w:bCs/>
                          <w:sz w:val="20"/>
                          <w:szCs w:val="20"/>
                        </w:rPr>
                        <w:t>D</w:t>
                      </w:r>
                      <w:r w:rsidR="000C1919" w:rsidRPr="009439AB">
                        <w:rPr>
                          <w:rFonts w:ascii="Ubuntu" w:hAnsi="Ubuntu" w:cs="Ubuntu"/>
                          <w:b/>
                          <w:bCs/>
                          <w:sz w:val="20"/>
                          <w:szCs w:val="20"/>
                        </w:rPr>
                        <w:t>on’t forget to follow us</w:t>
                      </w:r>
                      <w:r w:rsidR="009A066E">
                        <w:rPr>
                          <w:rFonts w:ascii="Ubuntu" w:hAnsi="Ubuntu" w:cs="Ubuntu"/>
                          <w:b/>
                          <w:bCs/>
                          <w:sz w:val="20"/>
                          <w:szCs w:val="20"/>
                        </w:rPr>
                        <w:t xml:space="preserve"> </w:t>
                      </w:r>
                    </w:p>
                    <w:p w14:paraId="3C10E7BC" w14:textId="5CB16E06" w:rsidR="000C1919" w:rsidRPr="009439AB" w:rsidRDefault="000C1919" w:rsidP="00663ECF">
                      <w:pPr>
                        <w:autoSpaceDE w:val="0"/>
                        <w:autoSpaceDN w:val="0"/>
                        <w:adjustRightInd w:val="0"/>
                        <w:ind w:right="-386"/>
                        <w:rPr>
                          <w:rFonts w:ascii="Ubuntu" w:hAnsi="Ubuntu" w:cs="Ubuntu"/>
                          <w:b/>
                          <w:bCs/>
                          <w:sz w:val="20"/>
                          <w:szCs w:val="20"/>
                        </w:rPr>
                      </w:pPr>
                      <w:r w:rsidRPr="009439AB">
                        <w:rPr>
                          <w:rFonts w:ascii="Ubuntu" w:hAnsi="Ubuntu" w:cs="Ubuntu"/>
                          <w:b/>
                          <w:bCs/>
                          <w:sz w:val="20"/>
                          <w:szCs w:val="20"/>
                        </w:rPr>
                        <w:t>Facebook – Dronfield SNT</w:t>
                      </w:r>
                    </w:p>
                    <w:p w14:paraId="3D03925B" w14:textId="5D161DA9" w:rsidR="000C1919" w:rsidRDefault="000C1919" w:rsidP="00663ECF">
                      <w:pPr>
                        <w:autoSpaceDE w:val="0"/>
                        <w:autoSpaceDN w:val="0"/>
                        <w:adjustRightInd w:val="0"/>
                        <w:ind w:right="-386"/>
                        <w:rPr>
                          <w:rFonts w:ascii="Ubuntu" w:hAnsi="Ubuntu" w:cs="Ubuntu"/>
                          <w:b/>
                          <w:bCs/>
                          <w:sz w:val="20"/>
                          <w:szCs w:val="20"/>
                        </w:rPr>
                      </w:pPr>
                      <w:r w:rsidRPr="009439AB">
                        <w:rPr>
                          <w:rFonts w:ascii="Ubuntu" w:hAnsi="Ubuntu" w:cs="Ubuntu"/>
                          <w:b/>
                          <w:bCs/>
                          <w:sz w:val="20"/>
                          <w:szCs w:val="20"/>
                        </w:rPr>
                        <w:t xml:space="preserve">Or contact us via </w:t>
                      </w:r>
                      <w:r w:rsidR="00453E08" w:rsidRPr="009439AB">
                        <w:rPr>
                          <w:rFonts w:ascii="Ubuntu" w:hAnsi="Ubuntu" w:cs="Ubuntu"/>
                          <w:b/>
                          <w:bCs/>
                          <w:sz w:val="20"/>
                          <w:szCs w:val="20"/>
                        </w:rPr>
                        <w:t>calling</w:t>
                      </w:r>
                      <w:r w:rsidR="009A066E">
                        <w:rPr>
                          <w:rFonts w:ascii="Ubuntu" w:hAnsi="Ubuntu" w:cs="Ubuntu"/>
                          <w:b/>
                          <w:bCs/>
                          <w:sz w:val="20"/>
                          <w:szCs w:val="20"/>
                        </w:rPr>
                        <w:t xml:space="preserve"> </w:t>
                      </w:r>
                      <w:r w:rsidRPr="009439AB">
                        <w:rPr>
                          <w:rFonts w:ascii="Ubuntu" w:hAnsi="Ubuntu" w:cs="Ubuntu"/>
                          <w:b/>
                          <w:bCs/>
                          <w:sz w:val="20"/>
                          <w:szCs w:val="20"/>
                        </w:rPr>
                        <w:t>101</w:t>
                      </w:r>
                      <w:r w:rsidR="00CC24A6" w:rsidRPr="009439AB">
                        <w:rPr>
                          <w:rFonts w:ascii="Ubuntu" w:hAnsi="Ubuntu" w:cs="Ubuntu"/>
                          <w:b/>
                          <w:bCs/>
                          <w:sz w:val="20"/>
                          <w:szCs w:val="20"/>
                        </w:rPr>
                        <w:t xml:space="preserve"> contact an officer</w:t>
                      </w:r>
                    </w:p>
                    <w:p w14:paraId="4833B806" w14:textId="59897E0F" w:rsidR="009A066E" w:rsidRDefault="00D52D0B" w:rsidP="009A066E">
                      <w:pPr>
                        <w:autoSpaceDE w:val="0"/>
                        <w:autoSpaceDN w:val="0"/>
                        <w:adjustRightInd w:val="0"/>
                        <w:ind w:right="-386"/>
                        <w:rPr>
                          <w:rFonts w:ascii="Ubuntu" w:hAnsi="Ubuntu" w:cs="Ubuntu"/>
                          <w:b/>
                          <w:bCs/>
                          <w:sz w:val="20"/>
                          <w:szCs w:val="20"/>
                        </w:rPr>
                      </w:pPr>
                      <w:r>
                        <w:rPr>
                          <w:rFonts w:ascii="Ubuntu" w:hAnsi="Ubuntu" w:cs="Ubuntu"/>
                          <w:b/>
                          <w:bCs/>
                          <w:sz w:val="20"/>
                          <w:szCs w:val="20"/>
                        </w:rPr>
                        <w:t>Email,</w:t>
                      </w:r>
                      <w:hyperlink r:id="rId14" w:history="1">
                        <w:r w:rsidR="00C04E71" w:rsidRPr="00805C33">
                          <w:rPr>
                            <w:rStyle w:val="Hyperlink"/>
                            <w:rFonts w:ascii="Ubuntu" w:hAnsi="Ubuntu" w:cs="Ubuntu"/>
                            <w:b/>
                            <w:bCs/>
                            <w:sz w:val="20"/>
                            <w:szCs w:val="20"/>
                          </w:rPr>
                          <w:t>Dronfield.neighbourhood@derbyshire.police.uk</w:t>
                        </w:r>
                      </w:hyperlink>
                    </w:p>
                    <w:p w14:paraId="1B77B836" w14:textId="77777777" w:rsidR="00663ECF" w:rsidRPr="00663ECF" w:rsidRDefault="00663ECF" w:rsidP="00663ECF">
                      <w:pPr>
                        <w:autoSpaceDE w:val="0"/>
                        <w:autoSpaceDN w:val="0"/>
                        <w:adjustRightInd w:val="0"/>
                        <w:ind w:right="-386"/>
                        <w:rPr>
                          <w:rFonts w:ascii="Ubuntu" w:hAnsi="Ubuntu" w:cs="Ubuntu"/>
                          <w:b/>
                          <w:bCs/>
                          <w:sz w:val="20"/>
                          <w:szCs w:val="20"/>
                        </w:rPr>
                      </w:pPr>
                    </w:p>
                    <w:p w14:paraId="79040FA6" w14:textId="77777777" w:rsidR="000C1919" w:rsidRDefault="000C1919"/>
                  </w:txbxContent>
                </v:textbox>
                <w10:wrap type="tight" anchorx="margin"/>
              </v:shape>
            </w:pict>
          </mc:Fallback>
        </mc:AlternateContent>
      </w:r>
    </w:p>
    <w:p w14:paraId="2643750B" w14:textId="7D8468A4" w:rsidR="00AE4932" w:rsidRDefault="00AE4932">
      <w:pPr>
        <w:rPr>
          <w:noProof/>
        </w:rPr>
      </w:pPr>
    </w:p>
    <w:p w14:paraId="398EC452" w14:textId="3A9B5D89" w:rsidR="00AE4932" w:rsidRDefault="00505273">
      <w:pPr>
        <w:rPr>
          <w:noProof/>
        </w:rPr>
      </w:pPr>
      <w:r>
        <w:rPr>
          <w:noProof/>
        </w:rPr>
        <mc:AlternateContent>
          <mc:Choice Requires="wps">
            <w:drawing>
              <wp:anchor distT="0" distB="0" distL="114300" distR="114300" simplePos="0" relativeHeight="251728384" behindDoc="0" locked="0" layoutInCell="1" allowOverlap="1" wp14:anchorId="7A6CBA2A" wp14:editId="63199933">
                <wp:simplePos x="0" y="0"/>
                <wp:positionH relativeFrom="page">
                  <wp:posOffset>6527539</wp:posOffset>
                </wp:positionH>
                <wp:positionV relativeFrom="paragraph">
                  <wp:posOffset>4190</wp:posOffset>
                </wp:positionV>
                <wp:extent cx="805334" cy="252095"/>
                <wp:effectExtent l="0" t="0" r="0" b="0"/>
                <wp:wrapNone/>
                <wp:docPr id="1724057507" name="Text Box 1724057507"/>
                <wp:cNvGraphicFramePr/>
                <a:graphic xmlns:a="http://schemas.openxmlformats.org/drawingml/2006/main">
                  <a:graphicData uri="http://schemas.microsoft.com/office/word/2010/wordprocessingShape">
                    <wps:wsp>
                      <wps:cNvSpPr txBox="1"/>
                      <wps:spPr>
                        <a:xfrm>
                          <a:off x="0" y="0"/>
                          <a:ext cx="805334" cy="252095"/>
                        </a:xfrm>
                        <a:prstGeom prst="rect">
                          <a:avLst/>
                        </a:prstGeom>
                        <a:noFill/>
                        <a:ln w="6350">
                          <a:noFill/>
                        </a:ln>
                      </wps:spPr>
                      <wps:txbx>
                        <w:txbxContent>
                          <w:p w14:paraId="00B0BE27" w14:textId="6101A431" w:rsidR="001738F1" w:rsidRPr="00505273" w:rsidRDefault="001738F1" w:rsidP="004249A7">
                            <w:pPr>
                              <w:rPr>
                                <w:rFonts w:ascii="Arial" w:eastAsiaTheme="minorEastAsia" w:hAnsi="Arial" w:cs="Arial"/>
                                <w:sz w:val="20"/>
                                <w:szCs w:val="20"/>
                                <w:lang w:eastAsia="en-GB"/>
                              </w:rPr>
                            </w:pPr>
                            <w:r w:rsidRPr="00505273">
                              <w:rPr>
                                <w:rFonts w:ascii="Arial" w:eastAsiaTheme="minorEastAsia" w:hAnsi="Arial" w:cs="Arial"/>
                                <w:sz w:val="20"/>
                                <w:szCs w:val="20"/>
                                <w:lang w:eastAsia="en-GB"/>
                              </w:rPr>
                              <w:t>Page 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CBA2A" id="Text Box 1724057507" o:spid="_x0000_s1038" type="#_x0000_t202" style="position:absolute;margin-left:514pt;margin-top:.35pt;width:63.4pt;height:19.85pt;z-index:25172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" filled="f" stroked="f" strokeweight=".5pt">
                <v:textbox>
                  <w:txbxContent>
                    <w:p w14:paraId="00B0BE27" w14:textId="6101A431" w:rsidR="001738F1" w:rsidRPr="00505273" w:rsidRDefault="001738F1" w:rsidP="004249A7">
                      <w:pPr>
                        <w:rPr>
                          <w:rFonts w:ascii="Arial" w:eastAsiaTheme="minorEastAsia" w:hAnsi="Arial" w:cs="Arial"/>
                          <w:sz w:val="20"/>
                          <w:szCs w:val="20"/>
                          <w:lang w:eastAsia="en-GB"/>
                        </w:rPr>
                      </w:pPr>
                      <w:r w:rsidRPr="00505273">
                        <w:rPr>
                          <w:rFonts w:ascii="Arial" w:eastAsiaTheme="minorEastAsia" w:hAnsi="Arial" w:cs="Arial"/>
                          <w:sz w:val="20"/>
                          <w:szCs w:val="20"/>
                          <w:lang w:eastAsia="en-GB"/>
                        </w:rPr>
                        <w:t>Page 2/2</w:t>
                      </w:r>
                    </w:p>
                  </w:txbxContent>
                </v:textbox>
                <w10:wrap anchorx="page"/>
              </v:shape>
            </w:pict>
          </mc:Fallback>
        </mc:AlternateContent>
      </w:r>
    </w:p>
    <w:p w14:paraId="00C63E5D" w14:textId="30A95255" w:rsidR="00AE4932" w:rsidRDefault="00AE4932">
      <w:pPr>
        <w:rPr>
          <w:noProof/>
        </w:rPr>
      </w:pPr>
    </w:p>
    <w:p w14:paraId="22F80EC8" w14:textId="467BC6E2" w:rsidR="00AE4932" w:rsidRDefault="00AE4932">
      <w:pPr>
        <w:rPr>
          <w:noProof/>
        </w:rPr>
      </w:pPr>
    </w:p>
    <w:p w14:paraId="59025AB6" w14:textId="0F8B7F36" w:rsidR="00AE4932" w:rsidRDefault="00AE4932">
      <w:pPr>
        <w:rPr>
          <w:noProof/>
        </w:rPr>
      </w:pPr>
    </w:p>
    <w:p w14:paraId="0E76386E" w14:textId="5370FF69" w:rsidR="00AE4932" w:rsidRDefault="00AE4932">
      <w:pPr>
        <w:rPr>
          <w:noProof/>
        </w:rPr>
      </w:pPr>
    </w:p>
    <w:p w14:paraId="33434C37" w14:textId="1CB8A332" w:rsidR="00AE4932" w:rsidRDefault="00AE4932">
      <w:pPr>
        <w:rPr>
          <w:noProof/>
        </w:rPr>
      </w:pPr>
    </w:p>
    <w:p w14:paraId="345DC60B" w14:textId="1BB03EA9" w:rsidR="00AE4932" w:rsidRDefault="00AE4932">
      <w:pPr>
        <w:rPr>
          <w:noProof/>
        </w:rPr>
      </w:pPr>
    </w:p>
    <w:sectPr w:rsidR="00AE4932" w:rsidSect="005F6B6C">
      <w:headerReference w:type="default" r:id="rId15"/>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1C334" w14:textId="77777777" w:rsidR="0071282C" w:rsidRDefault="0071282C" w:rsidP="005F6B6C">
      <w:r>
        <w:separator/>
      </w:r>
    </w:p>
  </w:endnote>
  <w:endnote w:type="continuationSeparator" w:id="0">
    <w:p w14:paraId="598D33B9" w14:textId="77777777" w:rsidR="0071282C" w:rsidRDefault="0071282C" w:rsidP="005F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Ubuntu">
    <w:altName w:val="Calibri"/>
    <w:panose1 w:val="020B0504030602030204"/>
    <w:charset w:val="00"/>
    <w:family w:val="swiss"/>
    <w:pitch w:val="variable"/>
    <w:sig w:usb0="E00002FF" w:usb1="5000205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FBB25" w14:textId="77777777" w:rsidR="0071282C" w:rsidRDefault="0071282C" w:rsidP="005F6B6C">
      <w:r>
        <w:separator/>
      </w:r>
    </w:p>
  </w:footnote>
  <w:footnote w:type="continuationSeparator" w:id="0">
    <w:p w14:paraId="309971B9" w14:textId="77777777" w:rsidR="0071282C" w:rsidRDefault="0071282C" w:rsidP="005F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999CB" w14:textId="77777777" w:rsidR="005F6B6C" w:rsidRDefault="005A40B4">
    <w:pPr>
      <w:pStyle w:val="Header"/>
    </w:pPr>
    <w:r>
      <w:rPr>
        <w:noProof/>
      </w:rPr>
      <w:drawing>
        <wp:anchor distT="0" distB="0" distL="114300" distR="114300" simplePos="0" relativeHeight="251658240" behindDoc="1" locked="0" layoutInCell="1" allowOverlap="1" wp14:anchorId="2A16B7A8" wp14:editId="44907EE0">
          <wp:simplePos x="0" y="0"/>
          <wp:positionH relativeFrom="column">
            <wp:posOffset>-450851</wp:posOffset>
          </wp:positionH>
          <wp:positionV relativeFrom="paragraph">
            <wp:posOffset>-440690</wp:posOffset>
          </wp:positionV>
          <wp:extent cx="7561091" cy="10687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0497" cy="10700345"/>
                  </a:xfrm>
                  <a:prstGeom prst="rect">
                    <a:avLst/>
                  </a:prstGeom>
                </pic:spPr>
              </pic:pic>
            </a:graphicData>
          </a:graphic>
          <wp14:sizeRelH relativeFrom="page">
            <wp14:pctWidth>0</wp14:pctWidth>
          </wp14:sizeRelH>
          <wp14:sizeRelV relativeFrom="page">
            <wp14:pctHeight>0</wp14:pctHeight>
          </wp14:sizeRelV>
        </wp:anchor>
      </w:drawing>
    </w:r>
  </w:p>
  <w:p w14:paraId="4C3DF137" w14:textId="77777777"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B0CB5"/>
    <w:multiLevelType w:val="hybridMultilevel"/>
    <w:tmpl w:val="2FFEA390"/>
    <w:lvl w:ilvl="0" w:tplc="7B68E1D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CF79D4"/>
    <w:multiLevelType w:val="hybridMultilevel"/>
    <w:tmpl w:val="29028E9A"/>
    <w:lvl w:ilvl="0" w:tplc="1C8EF9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90A33"/>
    <w:multiLevelType w:val="hybridMultilevel"/>
    <w:tmpl w:val="ED627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253949"/>
    <w:multiLevelType w:val="hybridMultilevel"/>
    <w:tmpl w:val="5CDE22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1228EA"/>
    <w:multiLevelType w:val="multilevel"/>
    <w:tmpl w:val="8C88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974254"/>
    <w:multiLevelType w:val="hybridMultilevel"/>
    <w:tmpl w:val="160C1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431241"/>
    <w:multiLevelType w:val="multilevel"/>
    <w:tmpl w:val="EE66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F850E0"/>
    <w:multiLevelType w:val="hybridMultilevel"/>
    <w:tmpl w:val="47C00022"/>
    <w:lvl w:ilvl="0" w:tplc="F6EEBE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00E22"/>
    <w:multiLevelType w:val="hybridMultilevel"/>
    <w:tmpl w:val="403216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AD119E"/>
    <w:multiLevelType w:val="hybridMultilevel"/>
    <w:tmpl w:val="C9B4B1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17492E"/>
    <w:multiLevelType w:val="multilevel"/>
    <w:tmpl w:val="4752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D35D7"/>
    <w:multiLevelType w:val="hybridMultilevel"/>
    <w:tmpl w:val="787A4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35087"/>
    <w:multiLevelType w:val="multilevel"/>
    <w:tmpl w:val="354AE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4C4F32"/>
    <w:multiLevelType w:val="multilevel"/>
    <w:tmpl w:val="0E44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D73501"/>
    <w:multiLevelType w:val="multilevel"/>
    <w:tmpl w:val="2844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256777"/>
    <w:multiLevelType w:val="multilevel"/>
    <w:tmpl w:val="2CA06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717988"/>
    <w:multiLevelType w:val="hybridMultilevel"/>
    <w:tmpl w:val="1ED08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3401FF"/>
    <w:multiLevelType w:val="hybridMultilevel"/>
    <w:tmpl w:val="977A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96EF0"/>
    <w:multiLevelType w:val="multilevel"/>
    <w:tmpl w:val="7E34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800702"/>
    <w:multiLevelType w:val="hybridMultilevel"/>
    <w:tmpl w:val="00EE1712"/>
    <w:lvl w:ilvl="0" w:tplc="CB2294D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15A91"/>
    <w:multiLevelType w:val="hybridMultilevel"/>
    <w:tmpl w:val="39ACDDD6"/>
    <w:lvl w:ilvl="0" w:tplc="32706C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8D04F5A"/>
    <w:multiLevelType w:val="hybridMultilevel"/>
    <w:tmpl w:val="DD6AC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03324D"/>
    <w:multiLevelType w:val="multilevel"/>
    <w:tmpl w:val="C63A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123BEA"/>
    <w:multiLevelType w:val="multilevel"/>
    <w:tmpl w:val="7A9C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51706F"/>
    <w:multiLevelType w:val="multilevel"/>
    <w:tmpl w:val="37AA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3F1B73"/>
    <w:multiLevelType w:val="hybridMultilevel"/>
    <w:tmpl w:val="5A5611A4"/>
    <w:lvl w:ilvl="0" w:tplc="5186FA8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7765341">
    <w:abstractNumId w:val="0"/>
  </w:num>
  <w:num w:numId="2" w16cid:durableId="1180697361">
    <w:abstractNumId w:val="2"/>
  </w:num>
  <w:num w:numId="3" w16cid:durableId="1206791314">
    <w:abstractNumId w:val="1"/>
  </w:num>
  <w:num w:numId="4" w16cid:durableId="217013269">
    <w:abstractNumId w:val="23"/>
  </w:num>
  <w:num w:numId="5" w16cid:durableId="1552959878">
    <w:abstractNumId w:val="19"/>
  </w:num>
  <w:num w:numId="6" w16cid:durableId="780994384">
    <w:abstractNumId w:val="10"/>
  </w:num>
  <w:num w:numId="7" w16cid:durableId="797456509">
    <w:abstractNumId w:val="7"/>
  </w:num>
  <w:num w:numId="8" w16cid:durableId="1664504356">
    <w:abstractNumId w:val="11"/>
  </w:num>
  <w:num w:numId="9" w16cid:durableId="1817601838">
    <w:abstractNumId w:val="5"/>
  </w:num>
  <w:num w:numId="10" w16cid:durableId="1561790478">
    <w:abstractNumId w:val="20"/>
  </w:num>
  <w:num w:numId="11" w16cid:durableId="1031344057">
    <w:abstractNumId w:val="8"/>
  </w:num>
  <w:num w:numId="12" w16cid:durableId="259030509">
    <w:abstractNumId w:val="13"/>
  </w:num>
  <w:num w:numId="13" w16cid:durableId="1193768754">
    <w:abstractNumId w:val="4"/>
  </w:num>
  <w:num w:numId="14" w16cid:durableId="1365836269">
    <w:abstractNumId w:val="18"/>
  </w:num>
  <w:num w:numId="15" w16cid:durableId="1940411557">
    <w:abstractNumId w:val="9"/>
  </w:num>
  <w:num w:numId="16" w16cid:durableId="2045717023">
    <w:abstractNumId w:val="27"/>
  </w:num>
  <w:num w:numId="17" w16cid:durableId="980302605">
    <w:abstractNumId w:val="14"/>
  </w:num>
  <w:num w:numId="18" w16cid:durableId="163135335">
    <w:abstractNumId w:val="3"/>
  </w:num>
  <w:num w:numId="19" w16cid:durableId="310982305">
    <w:abstractNumId w:val="6"/>
  </w:num>
  <w:num w:numId="20" w16cid:durableId="626090096">
    <w:abstractNumId w:val="25"/>
  </w:num>
  <w:num w:numId="21" w16cid:durableId="1277327112">
    <w:abstractNumId w:val="24"/>
  </w:num>
  <w:num w:numId="22" w16cid:durableId="734161124">
    <w:abstractNumId w:val="12"/>
  </w:num>
  <w:num w:numId="23" w16cid:durableId="1289974666">
    <w:abstractNumId w:val="16"/>
  </w:num>
  <w:num w:numId="24" w16cid:durableId="1851918018">
    <w:abstractNumId w:val="26"/>
  </w:num>
  <w:num w:numId="25" w16cid:durableId="1067068185">
    <w:abstractNumId w:val="22"/>
  </w:num>
  <w:num w:numId="26" w16cid:durableId="1894807438">
    <w:abstractNumId w:val="17"/>
  </w:num>
  <w:num w:numId="27" w16cid:durableId="897981724">
    <w:abstractNumId w:val="21"/>
  </w:num>
  <w:num w:numId="28" w16cid:durableId="10593280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1C9"/>
    <w:rsid w:val="00001348"/>
    <w:rsid w:val="00002232"/>
    <w:rsid w:val="000030CB"/>
    <w:rsid w:val="00006A1B"/>
    <w:rsid w:val="00013965"/>
    <w:rsid w:val="00013A95"/>
    <w:rsid w:val="000201CA"/>
    <w:rsid w:val="000204B5"/>
    <w:rsid w:val="00032FB8"/>
    <w:rsid w:val="000340C4"/>
    <w:rsid w:val="000366D9"/>
    <w:rsid w:val="00036BD5"/>
    <w:rsid w:val="00043C8D"/>
    <w:rsid w:val="00047DBF"/>
    <w:rsid w:val="00050501"/>
    <w:rsid w:val="0005307A"/>
    <w:rsid w:val="000530AA"/>
    <w:rsid w:val="00061BEF"/>
    <w:rsid w:val="00063420"/>
    <w:rsid w:val="00064D25"/>
    <w:rsid w:val="00067641"/>
    <w:rsid w:val="000714FD"/>
    <w:rsid w:val="00073396"/>
    <w:rsid w:val="00075BFD"/>
    <w:rsid w:val="00076636"/>
    <w:rsid w:val="000766DF"/>
    <w:rsid w:val="000818B7"/>
    <w:rsid w:val="00090371"/>
    <w:rsid w:val="00090E75"/>
    <w:rsid w:val="00091B8A"/>
    <w:rsid w:val="00093445"/>
    <w:rsid w:val="000976CF"/>
    <w:rsid w:val="000A0139"/>
    <w:rsid w:val="000A12AE"/>
    <w:rsid w:val="000A19C8"/>
    <w:rsid w:val="000A54A8"/>
    <w:rsid w:val="000A7675"/>
    <w:rsid w:val="000A7CD8"/>
    <w:rsid w:val="000B218A"/>
    <w:rsid w:val="000C1919"/>
    <w:rsid w:val="000C2AF1"/>
    <w:rsid w:val="000C37B3"/>
    <w:rsid w:val="000C6507"/>
    <w:rsid w:val="000D07D8"/>
    <w:rsid w:val="000D1B60"/>
    <w:rsid w:val="000D4AB1"/>
    <w:rsid w:val="000D6216"/>
    <w:rsid w:val="000E0A37"/>
    <w:rsid w:val="000E3B56"/>
    <w:rsid w:val="000E4118"/>
    <w:rsid w:val="000E756C"/>
    <w:rsid w:val="000E7A96"/>
    <w:rsid w:val="000F17A3"/>
    <w:rsid w:val="00105EE8"/>
    <w:rsid w:val="00122031"/>
    <w:rsid w:val="0012339A"/>
    <w:rsid w:val="00124E6A"/>
    <w:rsid w:val="001258AD"/>
    <w:rsid w:val="001271C9"/>
    <w:rsid w:val="001331EC"/>
    <w:rsid w:val="0013771E"/>
    <w:rsid w:val="00137A08"/>
    <w:rsid w:val="00140245"/>
    <w:rsid w:val="001406CA"/>
    <w:rsid w:val="00141BA3"/>
    <w:rsid w:val="0014320D"/>
    <w:rsid w:val="001518CF"/>
    <w:rsid w:val="001534D1"/>
    <w:rsid w:val="001534D6"/>
    <w:rsid w:val="0015600A"/>
    <w:rsid w:val="00160DF3"/>
    <w:rsid w:val="0016167E"/>
    <w:rsid w:val="00166059"/>
    <w:rsid w:val="001724D0"/>
    <w:rsid w:val="001738F1"/>
    <w:rsid w:val="00175B26"/>
    <w:rsid w:val="00176235"/>
    <w:rsid w:val="00177931"/>
    <w:rsid w:val="00180704"/>
    <w:rsid w:val="00180CEA"/>
    <w:rsid w:val="001822BC"/>
    <w:rsid w:val="0018679F"/>
    <w:rsid w:val="001900D7"/>
    <w:rsid w:val="001901F3"/>
    <w:rsid w:val="001913C1"/>
    <w:rsid w:val="00191FE7"/>
    <w:rsid w:val="0019242B"/>
    <w:rsid w:val="001959EF"/>
    <w:rsid w:val="00195EC1"/>
    <w:rsid w:val="00197B13"/>
    <w:rsid w:val="001A47BF"/>
    <w:rsid w:val="001A67FC"/>
    <w:rsid w:val="001A7D76"/>
    <w:rsid w:val="001B13E9"/>
    <w:rsid w:val="001B18B4"/>
    <w:rsid w:val="001B1DB4"/>
    <w:rsid w:val="001B457B"/>
    <w:rsid w:val="001B49C3"/>
    <w:rsid w:val="001C058D"/>
    <w:rsid w:val="001C0B3F"/>
    <w:rsid w:val="001C4397"/>
    <w:rsid w:val="001C5415"/>
    <w:rsid w:val="001C56A6"/>
    <w:rsid w:val="001C7C33"/>
    <w:rsid w:val="001C7EF3"/>
    <w:rsid w:val="001D08A6"/>
    <w:rsid w:val="001D1571"/>
    <w:rsid w:val="001D1BF0"/>
    <w:rsid w:val="001D3C3D"/>
    <w:rsid w:val="001D46CB"/>
    <w:rsid w:val="001D4773"/>
    <w:rsid w:val="001D4D78"/>
    <w:rsid w:val="001F0A8F"/>
    <w:rsid w:val="002006E8"/>
    <w:rsid w:val="00203829"/>
    <w:rsid w:val="00205BDC"/>
    <w:rsid w:val="002078DE"/>
    <w:rsid w:val="002103E3"/>
    <w:rsid w:val="00212C9C"/>
    <w:rsid w:val="00213C76"/>
    <w:rsid w:val="00215813"/>
    <w:rsid w:val="00215ADC"/>
    <w:rsid w:val="00221125"/>
    <w:rsid w:val="0022307D"/>
    <w:rsid w:val="0022645A"/>
    <w:rsid w:val="00227590"/>
    <w:rsid w:val="00227C0A"/>
    <w:rsid w:val="00227C17"/>
    <w:rsid w:val="00233134"/>
    <w:rsid w:val="00237515"/>
    <w:rsid w:val="00242F3B"/>
    <w:rsid w:val="0024602C"/>
    <w:rsid w:val="0024692F"/>
    <w:rsid w:val="00247AC1"/>
    <w:rsid w:val="00250726"/>
    <w:rsid w:val="00250B1E"/>
    <w:rsid w:val="00251CE6"/>
    <w:rsid w:val="00257A88"/>
    <w:rsid w:val="00257C37"/>
    <w:rsid w:val="00264950"/>
    <w:rsid w:val="002655D7"/>
    <w:rsid w:val="00274571"/>
    <w:rsid w:val="00275366"/>
    <w:rsid w:val="00275601"/>
    <w:rsid w:val="00275889"/>
    <w:rsid w:val="00277CB7"/>
    <w:rsid w:val="00282774"/>
    <w:rsid w:val="002911F5"/>
    <w:rsid w:val="00293486"/>
    <w:rsid w:val="00294E43"/>
    <w:rsid w:val="002A23A4"/>
    <w:rsid w:val="002A2EA3"/>
    <w:rsid w:val="002A3F90"/>
    <w:rsid w:val="002A75DC"/>
    <w:rsid w:val="002B170B"/>
    <w:rsid w:val="002B21A5"/>
    <w:rsid w:val="002B74B7"/>
    <w:rsid w:val="002B796B"/>
    <w:rsid w:val="002C1079"/>
    <w:rsid w:val="002C5D39"/>
    <w:rsid w:val="002C615D"/>
    <w:rsid w:val="002C777F"/>
    <w:rsid w:val="002D1FE5"/>
    <w:rsid w:val="002D5B93"/>
    <w:rsid w:val="002D6DEA"/>
    <w:rsid w:val="002E1AEB"/>
    <w:rsid w:val="002E27AA"/>
    <w:rsid w:val="002E3782"/>
    <w:rsid w:val="002E3C5B"/>
    <w:rsid w:val="002E4079"/>
    <w:rsid w:val="002E65CD"/>
    <w:rsid w:val="002E759A"/>
    <w:rsid w:val="002F1519"/>
    <w:rsid w:val="002F1D7C"/>
    <w:rsid w:val="002F5CFB"/>
    <w:rsid w:val="002F75BB"/>
    <w:rsid w:val="00301592"/>
    <w:rsid w:val="00301696"/>
    <w:rsid w:val="0031331A"/>
    <w:rsid w:val="003134D9"/>
    <w:rsid w:val="00314003"/>
    <w:rsid w:val="00316D8F"/>
    <w:rsid w:val="003178F7"/>
    <w:rsid w:val="00321191"/>
    <w:rsid w:val="00322E52"/>
    <w:rsid w:val="00326316"/>
    <w:rsid w:val="003303AA"/>
    <w:rsid w:val="0033093F"/>
    <w:rsid w:val="00330EFB"/>
    <w:rsid w:val="00333BC1"/>
    <w:rsid w:val="00334129"/>
    <w:rsid w:val="00341B93"/>
    <w:rsid w:val="00347DB5"/>
    <w:rsid w:val="00351F9D"/>
    <w:rsid w:val="00352140"/>
    <w:rsid w:val="00352AD8"/>
    <w:rsid w:val="00352B43"/>
    <w:rsid w:val="00353E65"/>
    <w:rsid w:val="00354D5B"/>
    <w:rsid w:val="003600A6"/>
    <w:rsid w:val="003627C0"/>
    <w:rsid w:val="00374B00"/>
    <w:rsid w:val="00376D42"/>
    <w:rsid w:val="0038375F"/>
    <w:rsid w:val="00383827"/>
    <w:rsid w:val="003A053E"/>
    <w:rsid w:val="003A0B4E"/>
    <w:rsid w:val="003A0DFE"/>
    <w:rsid w:val="003A0E4A"/>
    <w:rsid w:val="003A1371"/>
    <w:rsid w:val="003A43C5"/>
    <w:rsid w:val="003A73C3"/>
    <w:rsid w:val="003A7AC3"/>
    <w:rsid w:val="003B2478"/>
    <w:rsid w:val="003B2B9F"/>
    <w:rsid w:val="003B3272"/>
    <w:rsid w:val="003B7EE8"/>
    <w:rsid w:val="003C6C35"/>
    <w:rsid w:val="003D3B9C"/>
    <w:rsid w:val="003D4B4D"/>
    <w:rsid w:val="003D6B47"/>
    <w:rsid w:val="003D6CC5"/>
    <w:rsid w:val="003E41F9"/>
    <w:rsid w:val="003E4870"/>
    <w:rsid w:val="003E59A1"/>
    <w:rsid w:val="003E65A6"/>
    <w:rsid w:val="003F118C"/>
    <w:rsid w:val="003F4446"/>
    <w:rsid w:val="004019B8"/>
    <w:rsid w:val="00402307"/>
    <w:rsid w:val="0040449F"/>
    <w:rsid w:val="0040723A"/>
    <w:rsid w:val="004118CF"/>
    <w:rsid w:val="0041285F"/>
    <w:rsid w:val="0041383F"/>
    <w:rsid w:val="00414DF2"/>
    <w:rsid w:val="004218E5"/>
    <w:rsid w:val="0042418E"/>
    <w:rsid w:val="004249A7"/>
    <w:rsid w:val="00430847"/>
    <w:rsid w:val="00430881"/>
    <w:rsid w:val="004364B7"/>
    <w:rsid w:val="004514AE"/>
    <w:rsid w:val="00453E08"/>
    <w:rsid w:val="004541CF"/>
    <w:rsid w:val="00454243"/>
    <w:rsid w:val="00461B1D"/>
    <w:rsid w:val="00462FB0"/>
    <w:rsid w:val="004678DC"/>
    <w:rsid w:val="00471321"/>
    <w:rsid w:val="00473B5B"/>
    <w:rsid w:val="00480CED"/>
    <w:rsid w:val="004828B9"/>
    <w:rsid w:val="004828DB"/>
    <w:rsid w:val="00483E8B"/>
    <w:rsid w:val="004970DD"/>
    <w:rsid w:val="004A5F83"/>
    <w:rsid w:val="004A63A0"/>
    <w:rsid w:val="004A75F0"/>
    <w:rsid w:val="004B2BFB"/>
    <w:rsid w:val="004B4AC8"/>
    <w:rsid w:val="004B5EEB"/>
    <w:rsid w:val="004C4DD4"/>
    <w:rsid w:val="004C7CB5"/>
    <w:rsid w:val="004D59CC"/>
    <w:rsid w:val="004E61E2"/>
    <w:rsid w:val="004E6CD2"/>
    <w:rsid w:val="004E7939"/>
    <w:rsid w:val="004F1B3D"/>
    <w:rsid w:val="004F34E7"/>
    <w:rsid w:val="004F4B5B"/>
    <w:rsid w:val="004F531F"/>
    <w:rsid w:val="004F56B3"/>
    <w:rsid w:val="0050136B"/>
    <w:rsid w:val="00501999"/>
    <w:rsid w:val="00505273"/>
    <w:rsid w:val="00506325"/>
    <w:rsid w:val="0050703A"/>
    <w:rsid w:val="005073C3"/>
    <w:rsid w:val="005152A8"/>
    <w:rsid w:val="00516666"/>
    <w:rsid w:val="005170D9"/>
    <w:rsid w:val="005178CC"/>
    <w:rsid w:val="00520768"/>
    <w:rsid w:val="005246F6"/>
    <w:rsid w:val="00525005"/>
    <w:rsid w:val="00531413"/>
    <w:rsid w:val="0053170B"/>
    <w:rsid w:val="0053423B"/>
    <w:rsid w:val="00545A71"/>
    <w:rsid w:val="005511FA"/>
    <w:rsid w:val="005529EB"/>
    <w:rsid w:val="00555E9D"/>
    <w:rsid w:val="0055682D"/>
    <w:rsid w:val="00557CD2"/>
    <w:rsid w:val="00560311"/>
    <w:rsid w:val="00574ACB"/>
    <w:rsid w:val="00574B08"/>
    <w:rsid w:val="0058088C"/>
    <w:rsid w:val="005828F1"/>
    <w:rsid w:val="00585386"/>
    <w:rsid w:val="005853C8"/>
    <w:rsid w:val="005868F0"/>
    <w:rsid w:val="00592A39"/>
    <w:rsid w:val="0059309C"/>
    <w:rsid w:val="0059316A"/>
    <w:rsid w:val="00594DE2"/>
    <w:rsid w:val="005A040F"/>
    <w:rsid w:val="005A089D"/>
    <w:rsid w:val="005A0AE6"/>
    <w:rsid w:val="005A0F29"/>
    <w:rsid w:val="005A40B4"/>
    <w:rsid w:val="005A4AFC"/>
    <w:rsid w:val="005A4FD6"/>
    <w:rsid w:val="005A51DF"/>
    <w:rsid w:val="005A56E2"/>
    <w:rsid w:val="005A74B9"/>
    <w:rsid w:val="005A7FC2"/>
    <w:rsid w:val="005B3568"/>
    <w:rsid w:val="005B3A2D"/>
    <w:rsid w:val="005B502C"/>
    <w:rsid w:val="005B59BC"/>
    <w:rsid w:val="005B6936"/>
    <w:rsid w:val="005B6F52"/>
    <w:rsid w:val="005C0AE3"/>
    <w:rsid w:val="005C19DC"/>
    <w:rsid w:val="005C2352"/>
    <w:rsid w:val="005C2BA8"/>
    <w:rsid w:val="005D1EA3"/>
    <w:rsid w:val="005D30C8"/>
    <w:rsid w:val="005E1084"/>
    <w:rsid w:val="005E291B"/>
    <w:rsid w:val="005E2C75"/>
    <w:rsid w:val="005E36D5"/>
    <w:rsid w:val="005E3ADF"/>
    <w:rsid w:val="005E51CB"/>
    <w:rsid w:val="005E5259"/>
    <w:rsid w:val="005E7E76"/>
    <w:rsid w:val="005F17A1"/>
    <w:rsid w:val="005F2CA9"/>
    <w:rsid w:val="005F3CB0"/>
    <w:rsid w:val="005F3CEA"/>
    <w:rsid w:val="005F3FA2"/>
    <w:rsid w:val="005F44E5"/>
    <w:rsid w:val="005F5045"/>
    <w:rsid w:val="005F6B6C"/>
    <w:rsid w:val="005F7F12"/>
    <w:rsid w:val="006035B6"/>
    <w:rsid w:val="00605386"/>
    <w:rsid w:val="006078A6"/>
    <w:rsid w:val="00613409"/>
    <w:rsid w:val="00627F49"/>
    <w:rsid w:val="00630DFD"/>
    <w:rsid w:val="0063501B"/>
    <w:rsid w:val="00635F55"/>
    <w:rsid w:val="00641E61"/>
    <w:rsid w:val="006472D9"/>
    <w:rsid w:val="006541D4"/>
    <w:rsid w:val="006554E3"/>
    <w:rsid w:val="006629B7"/>
    <w:rsid w:val="00663ECF"/>
    <w:rsid w:val="00664A74"/>
    <w:rsid w:val="00666748"/>
    <w:rsid w:val="00666BD7"/>
    <w:rsid w:val="006672CF"/>
    <w:rsid w:val="00667EC5"/>
    <w:rsid w:val="00670314"/>
    <w:rsid w:val="00670858"/>
    <w:rsid w:val="006744B2"/>
    <w:rsid w:val="006911FF"/>
    <w:rsid w:val="00697864"/>
    <w:rsid w:val="00697D4A"/>
    <w:rsid w:val="006B0CE3"/>
    <w:rsid w:val="006C2F68"/>
    <w:rsid w:val="006C72D8"/>
    <w:rsid w:val="006C7663"/>
    <w:rsid w:val="006D0917"/>
    <w:rsid w:val="006D17C5"/>
    <w:rsid w:val="006D3DBA"/>
    <w:rsid w:val="006D4571"/>
    <w:rsid w:val="006E17A3"/>
    <w:rsid w:val="006E2EDA"/>
    <w:rsid w:val="006E3407"/>
    <w:rsid w:val="006E3C82"/>
    <w:rsid w:val="006E3D7E"/>
    <w:rsid w:val="006E678C"/>
    <w:rsid w:val="006E6BA6"/>
    <w:rsid w:val="006E7F7E"/>
    <w:rsid w:val="006F0766"/>
    <w:rsid w:val="006F2201"/>
    <w:rsid w:val="006F3656"/>
    <w:rsid w:val="006F3BD3"/>
    <w:rsid w:val="00701101"/>
    <w:rsid w:val="00702888"/>
    <w:rsid w:val="00703543"/>
    <w:rsid w:val="00703819"/>
    <w:rsid w:val="0071282C"/>
    <w:rsid w:val="0071315A"/>
    <w:rsid w:val="00713E0D"/>
    <w:rsid w:val="007153BA"/>
    <w:rsid w:val="0071586F"/>
    <w:rsid w:val="00715FD3"/>
    <w:rsid w:val="007207DC"/>
    <w:rsid w:val="00720F50"/>
    <w:rsid w:val="0072133E"/>
    <w:rsid w:val="0072156E"/>
    <w:rsid w:val="00721B5E"/>
    <w:rsid w:val="00724CB9"/>
    <w:rsid w:val="007257F2"/>
    <w:rsid w:val="00727990"/>
    <w:rsid w:val="00736B9B"/>
    <w:rsid w:val="00741C59"/>
    <w:rsid w:val="007425F8"/>
    <w:rsid w:val="00742CD6"/>
    <w:rsid w:val="00742F07"/>
    <w:rsid w:val="0074539C"/>
    <w:rsid w:val="00745C49"/>
    <w:rsid w:val="00747636"/>
    <w:rsid w:val="00752221"/>
    <w:rsid w:val="00754F55"/>
    <w:rsid w:val="00757C78"/>
    <w:rsid w:val="007633E4"/>
    <w:rsid w:val="00766463"/>
    <w:rsid w:val="00766BCB"/>
    <w:rsid w:val="00767B9B"/>
    <w:rsid w:val="007707CA"/>
    <w:rsid w:val="0077424C"/>
    <w:rsid w:val="007753DD"/>
    <w:rsid w:val="00776DFB"/>
    <w:rsid w:val="00781117"/>
    <w:rsid w:val="00781DD3"/>
    <w:rsid w:val="0078360D"/>
    <w:rsid w:val="00783799"/>
    <w:rsid w:val="00783DFC"/>
    <w:rsid w:val="00784CA2"/>
    <w:rsid w:val="00785931"/>
    <w:rsid w:val="00787A50"/>
    <w:rsid w:val="007942F5"/>
    <w:rsid w:val="00795432"/>
    <w:rsid w:val="00797213"/>
    <w:rsid w:val="007A6D44"/>
    <w:rsid w:val="007A7943"/>
    <w:rsid w:val="007B0626"/>
    <w:rsid w:val="007B487A"/>
    <w:rsid w:val="007B6124"/>
    <w:rsid w:val="007C20AF"/>
    <w:rsid w:val="007D2B1D"/>
    <w:rsid w:val="007D76E9"/>
    <w:rsid w:val="007E23C4"/>
    <w:rsid w:val="007E3B23"/>
    <w:rsid w:val="007E3DFD"/>
    <w:rsid w:val="007E463D"/>
    <w:rsid w:val="007F00D1"/>
    <w:rsid w:val="007F6217"/>
    <w:rsid w:val="007F7FFC"/>
    <w:rsid w:val="00800EA8"/>
    <w:rsid w:val="0080762B"/>
    <w:rsid w:val="00813805"/>
    <w:rsid w:val="008147C2"/>
    <w:rsid w:val="008161AD"/>
    <w:rsid w:val="00820C0C"/>
    <w:rsid w:val="008214D2"/>
    <w:rsid w:val="00821B25"/>
    <w:rsid w:val="008229AF"/>
    <w:rsid w:val="008262B8"/>
    <w:rsid w:val="00826642"/>
    <w:rsid w:val="008271BB"/>
    <w:rsid w:val="008301C9"/>
    <w:rsid w:val="008308C0"/>
    <w:rsid w:val="00831EBF"/>
    <w:rsid w:val="00832E84"/>
    <w:rsid w:val="0083330D"/>
    <w:rsid w:val="0083612C"/>
    <w:rsid w:val="00840FC2"/>
    <w:rsid w:val="0084348E"/>
    <w:rsid w:val="00844165"/>
    <w:rsid w:val="00844443"/>
    <w:rsid w:val="00845F58"/>
    <w:rsid w:val="008465AC"/>
    <w:rsid w:val="00847F2B"/>
    <w:rsid w:val="008503D9"/>
    <w:rsid w:val="008517B1"/>
    <w:rsid w:val="00853F23"/>
    <w:rsid w:val="00854A54"/>
    <w:rsid w:val="00854F7A"/>
    <w:rsid w:val="00855203"/>
    <w:rsid w:val="00860858"/>
    <w:rsid w:val="00862CF4"/>
    <w:rsid w:val="0086783C"/>
    <w:rsid w:val="00870F52"/>
    <w:rsid w:val="00874677"/>
    <w:rsid w:val="008747D1"/>
    <w:rsid w:val="00876F54"/>
    <w:rsid w:val="00882C32"/>
    <w:rsid w:val="00883E6D"/>
    <w:rsid w:val="008854D9"/>
    <w:rsid w:val="00891683"/>
    <w:rsid w:val="008942B1"/>
    <w:rsid w:val="008959EF"/>
    <w:rsid w:val="00897CBE"/>
    <w:rsid w:val="00897D9F"/>
    <w:rsid w:val="008A502B"/>
    <w:rsid w:val="008A7486"/>
    <w:rsid w:val="008B4B25"/>
    <w:rsid w:val="008B7801"/>
    <w:rsid w:val="008C1311"/>
    <w:rsid w:val="008C3554"/>
    <w:rsid w:val="008C4140"/>
    <w:rsid w:val="008C4CA9"/>
    <w:rsid w:val="008C6E96"/>
    <w:rsid w:val="008D1BA7"/>
    <w:rsid w:val="008D29EE"/>
    <w:rsid w:val="008E0B5A"/>
    <w:rsid w:val="008E41D8"/>
    <w:rsid w:val="008E700F"/>
    <w:rsid w:val="008E791E"/>
    <w:rsid w:val="00900875"/>
    <w:rsid w:val="00903AE7"/>
    <w:rsid w:val="00912FD9"/>
    <w:rsid w:val="00922059"/>
    <w:rsid w:val="009226B5"/>
    <w:rsid w:val="00922EDC"/>
    <w:rsid w:val="009239F8"/>
    <w:rsid w:val="0092782D"/>
    <w:rsid w:val="00932AC1"/>
    <w:rsid w:val="009349AD"/>
    <w:rsid w:val="0094189D"/>
    <w:rsid w:val="009439AB"/>
    <w:rsid w:val="00944C8D"/>
    <w:rsid w:val="00951021"/>
    <w:rsid w:val="009511B9"/>
    <w:rsid w:val="0095642B"/>
    <w:rsid w:val="00956ADA"/>
    <w:rsid w:val="009600F8"/>
    <w:rsid w:val="00961521"/>
    <w:rsid w:val="00966FDA"/>
    <w:rsid w:val="00971E21"/>
    <w:rsid w:val="009813DF"/>
    <w:rsid w:val="009831BF"/>
    <w:rsid w:val="00983C61"/>
    <w:rsid w:val="00986587"/>
    <w:rsid w:val="00986AB9"/>
    <w:rsid w:val="009905E3"/>
    <w:rsid w:val="00994986"/>
    <w:rsid w:val="00995618"/>
    <w:rsid w:val="00997B86"/>
    <w:rsid w:val="00997BCC"/>
    <w:rsid w:val="009A066E"/>
    <w:rsid w:val="009C12E5"/>
    <w:rsid w:val="009C1568"/>
    <w:rsid w:val="009C39D5"/>
    <w:rsid w:val="009C496A"/>
    <w:rsid w:val="009C7D31"/>
    <w:rsid w:val="009D499E"/>
    <w:rsid w:val="009D7668"/>
    <w:rsid w:val="009E08ED"/>
    <w:rsid w:val="009F1123"/>
    <w:rsid w:val="009F231B"/>
    <w:rsid w:val="009F41CA"/>
    <w:rsid w:val="00A049BA"/>
    <w:rsid w:val="00A05080"/>
    <w:rsid w:val="00A07664"/>
    <w:rsid w:val="00A0778D"/>
    <w:rsid w:val="00A1315B"/>
    <w:rsid w:val="00A13534"/>
    <w:rsid w:val="00A14648"/>
    <w:rsid w:val="00A213E8"/>
    <w:rsid w:val="00A21A34"/>
    <w:rsid w:val="00A222C0"/>
    <w:rsid w:val="00A22FAF"/>
    <w:rsid w:val="00A240FE"/>
    <w:rsid w:val="00A414C9"/>
    <w:rsid w:val="00A43DC0"/>
    <w:rsid w:val="00A46CF3"/>
    <w:rsid w:val="00A47947"/>
    <w:rsid w:val="00A47A14"/>
    <w:rsid w:val="00A53A6B"/>
    <w:rsid w:val="00A5424F"/>
    <w:rsid w:val="00A5540A"/>
    <w:rsid w:val="00A55473"/>
    <w:rsid w:val="00A559D6"/>
    <w:rsid w:val="00A60AD7"/>
    <w:rsid w:val="00A618E8"/>
    <w:rsid w:val="00A63016"/>
    <w:rsid w:val="00A643EA"/>
    <w:rsid w:val="00A66135"/>
    <w:rsid w:val="00A66B56"/>
    <w:rsid w:val="00A70F53"/>
    <w:rsid w:val="00A725E8"/>
    <w:rsid w:val="00A7402D"/>
    <w:rsid w:val="00A92403"/>
    <w:rsid w:val="00A94EB5"/>
    <w:rsid w:val="00A967EF"/>
    <w:rsid w:val="00AA08B6"/>
    <w:rsid w:val="00AA1D33"/>
    <w:rsid w:val="00AA28FE"/>
    <w:rsid w:val="00AA2DEF"/>
    <w:rsid w:val="00AA3D7B"/>
    <w:rsid w:val="00AA40FA"/>
    <w:rsid w:val="00AA5A5E"/>
    <w:rsid w:val="00AB4639"/>
    <w:rsid w:val="00AB6201"/>
    <w:rsid w:val="00AC056E"/>
    <w:rsid w:val="00AC18E8"/>
    <w:rsid w:val="00AC33D3"/>
    <w:rsid w:val="00AC49A7"/>
    <w:rsid w:val="00AC4FB0"/>
    <w:rsid w:val="00AD16AB"/>
    <w:rsid w:val="00AD200F"/>
    <w:rsid w:val="00AE073C"/>
    <w:rsid w:val="00AE1DE4"/>
    <w:rsid w:val="00AE2FBA"/>
    <w:rsid w:val="00AE4932"/>
    <w:rsid w:val="00AE500A"/>
    <w:rsid w:val="00AE64C1"/>
    <w:rsid w:val="00AF0D30"/>
    <w:rsid w:val="00B02B77"/>
    <w:rsid w:val="00B02E9B"/>
    <w:rsid w:val="00B046F8"/>
    <w:rsid w:val="00B11ECD"/>
    <w:rsid w:val="00B220C0"/>
    <w:rsid w:val="00B2338C"/>
    <w:rsid w:val="00B235E0"/>
    <w:rsid w:val="00B27359"/>
    <w:rsid w:val="00B32224"/>
    <w:rsid w:val="00B342CF"/>
    <w:rsid w:val="00B351D2"/>
    <w:rsid w:val="00B36ACD"/>
    <w:rsid w:val="00B4033E"/>
    <w:rsid w:val="00B43A58"/>
    <w:rsid w:val="00B46581"/>
    <w:rsid w:val="00B504AF"/>
    <w:rsid w:val="00B52B27"/>
    <w:rsid w:val="00B556AC"/>
    <w:rsid w:val="00B60931"/>
    <w:rsid w:val="00B64477"/>
    <w:rsid w:val="00B66D8D"/>
    <w:rsid w:val="00B706F1"/>
    <w:rsid w:val="00B74A03"/>
    <w:rsid w:val="00B761E4"/>
    <w:rsid w:val="00B85518"/>
    <w:rsid w:val="00B87615"/>
    <w:rsid w:val="00B90B6D"/>
    <w:rsid w:val="00B9288F"/>
    <w:rsid w:val="00B960F8"/>
    <w:rsid w:val="00B976C1"/>
    <w:rsid w:val="00BA001C"/>
    <w:rsid w:val="00BA085E"/>
    <w:rsid w:val="00BA2B4F"/>
    <w:rsid w:val="00BA2FEF"/>
    <w:rsid w:val="00BA3DAA"/>
    <w:rsid w:val="00BA49CA"/>
    <w:rsid w:val="00BA4FA6"/>
    <w:rsid w:val="00BA734C"/>
    <w:rsid w:val="00BB26EA"/>
    <w:rsid w:val="00BB6632"/>
    <w:rsid w:val="00BB6FF5"/>
    <w:rsid w:val="00BB7D2E"/>
    <w:rsid w:val="00BC14C5"/>
    <w:rsid w:val="00BC5BF6"/>
    <w:rsid w:val="00BD02EE"/>
    <w:rsid w:val="00BD58A8"/>
    <w:rsid w:val="00BD6E8E"/>
    <w:rsid w:val="00BE049D"/>
    <w:rsid w:val="00BE08E8"/>
    <w:rsid w:val="00BE094F"/>
    <w:rsid w:val="00BE3A3B"/>
    <w:rsid w:val="00BE3D60"/>
    <w:rsid w:val="00BE6783"/>
    <w:rsid w:val="00BF24F3"/>
    <w:rsid w:val="00BF266C"/>
    <w:rsid w:val="00BF5AC7"/>
    <w:rsid w:val="00BF63F3"/>
    <w:rsid w:val="00C04E71"/>
    <w:rsid w:val="00C12E09"/>
    <w:rsid w:val="00C17216"/>
    <w:rsid w:val="00C223B2"/>
    <w:rsid w:val="00C22FA2"/>
    <w:rsid w:val="00C2310C"/>
    <w:rsid w:val="00C23E7C"/>
    <w:rsid w:val="00C23F25"/>
    <w:rsid w:val="00C33F08"/>
    <w:rsid w:val="00C34108"/>
    <w:rsid w:val="00C35985"/>
    <w:rsid w:val="00C35D1F"/>
    <w:rsid w:val="00C44415"/>
    <w:rsid w:val="00C454D7"/>
    <w:rsid w:val="00C45AAF"/>
    <w:rsid w:val="00C469FA"/>
    <w:rsid w:val="00C50642"/>
    <w:rsid w:val="00C510CC"/>
    <w:rsid w:val="00C53E21"/>
    <w:rsid w:val="00C54E22"/>
    <w:rsid w:val="00C575DA"/>
    <w:rsid w:val="00C57BCF"/>
    <w:rsid w:val="00C60BC6"/>
    <w:rsid w:val="00C62413"/>
    <w:rsid w:val="00C659D9"/>
    <w:rsid w:val="00C672D7"/>
    <w:rsid w:val="00C700A3"/>
    <w:rsid w:val="00C72051"/>
    <w:rsid w:val="00C72B19"/>
    <w:rsid w:val="00C752DA"/>
    <w:rsid w:val="00C77203"/>
    <w:rsid w:val="00C803C1"/>
    <w:rsid w:val="00C807D7"/>
    <w:rsid w:val="00C84A74"/>
    <w:rsid w:val="00C85E7A"/>
    <w:rsid w:val="00C87B72"/>
    <w:rsid w:val="00C90F44"/>
    <w:rsid w:val="00C92E82"/>
    <w:rsid w:val="00C94B93"/>
    <w:rsid w:val="00C96A40"/>
    <w:rsid w:val="00CA5BCA"/>
    <w:rsid w:val="00CB1B40"/>
    <w:rsid w:val="00CB44C1"/>
    <w:rsid w:val="00CB6182"/>
    <w:rsid w:val="00CC24A6"/>
    <w:rsid w:val="00CC3F9A"/>
    <w:rsid w:val="00CC7FA7"/>
    <w:rsid w:val="00CD0A7A"/>
    <w:rsid w:val="00CD144C"/>
    <w:rsid w:val="00CD62E1"/>
    <w:rsid w:val="00CD7692"/>
    <w:rsid w:val="00CF09A8"/>
    <w:rsid w:val="00CF6742"/>
    <w:rsid w:val="00CF6AEE"/>
    <w:rsid w:val="00CF7C64"/>
    <w:rsid w:val="00D00DC5"/>
    <w:rsid w:val="00D112B4"/>
    <w:rsid w:val="00D12273"/>
    <w:rsid w:val="00D13C87"/>
    <w:rsid w:val="00D1412E"/>
    <w:rsid w:val="00D151A2"/>
    <w:rsid w:val="00D200DC"/>
    <w:rsid w:val="00D21CCC"/>
    <w:rsid w:val="00D220F2"/>
    <w:rsid w:val="00D23A39"/>
    <w:rsid w:val="00D2435B"/>
    <w:rsid w:val="00D24518"/>
    <w:rsid w:val="00D27A4F"/>
    <w:rsid w:val="00D30372"/>
    <w:rsid w:val="00D338AA"/>
    <w:rsid w:val="00D35E19"/>
    <w:rsid w:val="00D43AE0"/>
    <w:rsid w:val="00D5038B"/>
    <w:rsid w:val="00D52D0B"/>
    <w:rsid w:val="00D55196"/>
    <w:rsid w:val="00D61840"/>
    <w:rsid w:val="00D64387"/>
    <w:rsid w:val="00D736A5"/>
    <w:rsid w:val="00D774C0"/>
    <w:rsid w:val="00D8091C"/>
    <w:rsid w:val="00D809C9"/>
    <w:rsid w:val="00D83050"/>
    <w:rsid w:val="00D83AAC"/>
    <w:rsid w:val="00D87387"/>
    <w:rsid w:val="00D87B15"/>
    <w:rsid w:val="00D90669"/>
    <w:rsid w:val="00D91385"/>
    <w:rsid w:val="00D95F17"/>
    <w:rsid w:val="00D95F30"/>
    <w:rsid w:val="00DA223F"/>
    <w:rsid w:val="00DA45EC"/>
    <w:rsid w:val="00DA5A58"/>
    <w:rsid w:val="00DA6B62"/>
    <w:rsid w:val="00DB242D"/>
    <w:rsid w:val="00DB437D"/>
    <w:rsid w:val="00DB4DD6"/>
    <w:rsid w:val="00DB5D93"/>
    <w:rsid w:val="00DB78CD"/>
    <w:rsid w:val="00DC513E"/>
    <w:rsid w:val="00DC66CF"/>
    <w:rsid w:val="00DC71A3"/>
    <w:rsid w:val="00DD0D42"/>
    <w:rsid w:val="00DD3325"/>
    <w:rsid w:val="00DD673D"/>
    <w:rsid w:val="00DE2092"/>
    <w:rsid w:val="00DF1C60"/>
    <w:rsid w:val="00DF1FC5"/>
    <w:rsid w:val="00DF2C22"/>
    <w:rsid w:val="00DF71D1"/>
    <w:rsid w:val="00E024AE"/>
    <w:rsid w:val="00E02CEC"/>
    <w:rsid w:val="00E05560"/>
    <w:rsid w:val="00E07343"/>
    <w:rsid w:val="00E07D3C"/>
    <w:rsid w:val="00E107F0"/>
    <w:rsid w:val="00E14691"/>
    <w:rsid w:val="00E16C1D"/>
    <w:rsid w:val="00E2199E"/>
    <w:rsid w:val="00E21F9D"/>
    <w:rsid w:val="00E23EC6"/>
    <w:rsid w:val="00E250D2"/>
    <w:rsid w:val="00E30AE0"/>
    <w:rsid w:val="00E30B47"/>
    <w:rsid w:val="00E33F2D"/>
    <w:rsid w:val="00E36169"/>
    <w:rsid w:val="00E4460D"/>
    <w:rsid w:val="00E460AB"/>
    <w:rsid w:val="00E50125"/>
    <w:rsid w:val="00E53582"/>
    <w:rsid w:val="00E547AE"/>
    <w:rsid w:val="00E55AC0"/>
    <w:rsid w:val="00E6359A"/>
    <w:rsid w:val="00E638A2"/>
    <w:rsid w:val="00E65911"/>
    <w:rsid w:val="00E65A96"/>
    <w:rsid w:val="00E731B3"/>
    <w:rsid w:val="00E7326C"/>
    <w:rsid w:val="00E80C80"/>
    <w:rsid w:val="00E87A9E"/>
    <w:rsid w:val="00E95C1C"/>
    <w:rsid w:val="00E9725D"/>
    <w:rsid w:val="00E97B94"/>
    <w:rsid w:val="00EA442F"/>
    <w:rsid w:val="00EA7C14"/>
    <w:rsid w:val="00EB1FED"/>
    <w:rsid w:val="00EB4112"/>
    <w:rsid w:val="00EB436E"/>
    <w:rsid w:val="00EB451E"/>
    <w:rsid w:val="00EB46D7"/>
    <w:rsid w:val="00EB4736"/>
    <w:rsid w:val="00EC0391"/>
    <w:rsid w:val="00EC4326"/>
    <w:rsid w:val="00EC5A38"/>
    <w:rsid w:val="00EC64CD"/>
    <w:rsid w:val="00EC6972"/>
    <w:rsid w:val="00EC6C01"/>
    <w:rsid w:val="00EC7556"/>
    <w:rsid w:val="00ED0833"/>
    <w:rsid w:val="00ED0CF2"/>
    <w:rsid w:val="00ED4ECE"/>
    <w:rsid w:val="00ED5A65"/>
    <w:rsid w:val="00ED640A"/>
    <w:rsid w:val="00ED6E43"/>
    <w:rsid w:val="00EE1263"/>
    <w:rsid w:val="00EE1873"/>
    <w:rsid w:val="00EE34C4"/>
    <w:rsid w:val="00EF08F4"/>
    <w:rsid w:val="00EF0D99"/>
    <w:rsid w:val="00EF241B"/>
    <w:rsid w:val="00F010A8"/>
    <w:rsid w:val="00F0274A"/>
    <w:rsid w:val="00F0426B"/>
    <w:rsid w:val="00F056C2"/>
    <w:rsid w:val="00F11F0B"/>
    <w:rsid w:val="00F157E0"/>
    <w:rsid w:val="00F16E43"/>
    <w:rsid w:val="00F17499"/>
    <w:rsid w:val="00F17EDA"/>
    <w:rsid w:val="00F206A0"/>
    <w:rsid w:val="00F21152"/>
    <w:rsid w:val="00F226C1"/>
    <w:rsid w:val="00F228C0"/>
    <w:rsid w:val="00F22EA2"/>
    <w:rsid w:val="00F270D7"/>
    <w:rsid w:val="00F32A31"/>
    <w:rsid w:val="00F32A43"/>
    <w:rsid w:val="00F367D4"/>
    <w:rsid w:val="00F371A6"/>
    <w:rsid w:val="00F37210"/>
    <w:rsid w:val="00F37EA3"/>
    <w:rsid w:val="00F40524"/>
    <w:rsid w:val="00F43D62"/>
    <w:rsid w:val="00F53E32"/>
    <w:rsid w:val="00F545FA"/>
    <w:rsid w:val="00F56163"/>
    <w:rsid w:val="00F561E8"/>
    <w:rsid w:val="00F57B2F"/>
    <w:rsid w:val="00F614A1"/>
    <w:rsid w:val="00F61806"/>
    <w:rsid w:val="00F621E2"/>
    <w:rsid w:val="00F642C8"/>
    <w:rsid w:val="00F73473"/>
    <w:rsid w:val="00F74085"/>
    <w:rsid w:val="00F76438"/>
    <w:rsid w:val="00F77264"/>
    <w:rsid w:val="00F778B5"/>
    <w:rsid w:val="00F80737"/>
    <w:rsid w:val="00F825FF"/>
    <w:rsid w:val="00F835BC"/>
    <w:rsid w:val="00F85C97"/>
    <w:rsid w:val="00F863F8"/>
    <w:rsid w:val="00F93E87"/>
    <w:rsid w:val="00FA26C1"/>
    <w:rsid w:val="00FA2EA9"/>
    <w:rsid w:val="00FA496A"/>
    <w:rsid w:val="00FB00C4"/>
    <w:rsid w:val="00FB09F6"/>
    <w:rsid w:val="00FB23CC"/>
    <w:rsid w:val="00FB44CF"/>
    <w:rsid w:val="00FB4D71"/>
    <w:rsid w:val="00FB5862"/>
    <w:rsid w:val="00FC2EE2"/>
    <w:rsid w:val="00FC361B"/>
    <w:rsid w:val="00FC4122"/>
    <w:rsid w:val="00FC429A"/>
    <w:rsid w:val="00FC7638"/>
    <w:rsid w:val="00FD2BB5"/>
    <w:rsid w:val="00FD4687"/>
    <w:rsid w:val="00FD52E0"/>
    <w:rsid w:val="00FD676D"/>
    <w:rsid w:val="00FE03D3"/>
    <w:rsid w:val="00FE0A2B"/>
    <w:rsid w:val="00FE5828"/>
    <w:rsid w:val="00FF2C6E"/>
    <w:rsid w:val="00FF34E9"/>
    <w:rsid w:val="00FF59D6"/>
    <w:rsid w:val="156384D0"/>
    <w:rsid w:val="3F486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C21F3"/>
  <w15:chartTrackingRefBased/>
  <w15:docId w15:val="{8A7D7149-04D8-42D0-B617-7AD678FE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character" w:styleId="UnresolvedMention">
    <w:name w:val="Unresolved Mention"/>
    <w:basedOn w:val="DefaultParagraphFont"/>
    <w:uiPriority w:val="99"/>
    <w:semiHidden/>
    <w:unhideWhenUsed/>
    <w:rsid w:val="00321191"/>
    <w:rPr>
      <w:color w:val="605E5C"/>
      <w:shd w:val="clear" w:color="auto" w:fill="E1DFDD"/>
    </w:rPr>
  </w:style>
  <w:style w:type="paragraph" w:customStyle="1" w:styleId="paragraph">
    <w:name w:val="paragraph"/>
    <w:basedOn w:val="Normal"/>
    <w:rsid w:val="00ED640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D640A"/>
  </w:style>
  <w:style w:type="character" w:customStyle="1" w:styleId="eop">
    <w:name w:val="eop"/>
    <w:basedOn w:val="DefaultParagraphFont"/>
    <w:rsid w:val="00ED640A"/>
  </w:style>
  <w:style w:type="paragraph" w:styleId="NormalWeb">
    <w:name w:val="Normal (Web)"/>
    <w:basedOn w:val="Normal"/>
    <w:uiPriority w:val="99"/>
    <w:unhideWhenUsed/>
    <w:rsid w:val="0015600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CC3F9A"/>
    <w:rPr>
      <w:b/>
      <w:bCs/>
    </w:rPr>
  </w:style>
  <w:style w:type="paragraph" w:styleId="Caption">
    <w:name w:val="caption"/>
    <w:basedOn w:val="Normal"/>
    <w:next w:val="Normal"/>
    <w:uiPriority w:val="35"/>
    <w:semiHidden/>
    <w:unhideWhenUsed/>
    <w:qFormat/>
    <w:rsid w:val="00C90F44"/>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663E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5093">
      <w:bodyDiv w:val="1"/>
      <w:marLeft w:val="0"/>
      <w:marRight w:val="0"/>
      <w:marTop w:val="0"/>
      <w:marBottom w:val="0"/>
      <w:divBdr>
        <w:top w:val="none" w:sz="0" w:space="0" w:color="auto"/>
        <w:left w:val="none" w:sz="0" w:space="0" w:color="auto"/>
        <w:bottom w:val="none" w:sz="0" w:space="0" w:color="auto"/>
        <w:right w:val="none" w:sz="0" w:space="0" w:color="auto"/>
      </w:divBdr>
    </w:div>
    <w:div w:id="49380074">
      <w:bodyDiv w:val="1"/>
      <w:marLeft w:val="0"/>
      <w:marRight w:val="0"/>
      <w:marTop w:val="0"/>
      <w:marBottom w:val="0"/>
      <w:divBdr>
        <w:top w:val="none" w:sz="0" w:space="0" w:color="auto"/>
        <w:left w:val="none" w:sz="0" w:space="0" w:color="auto"/>
        <w:bottom w:val="none" w:sz="0" w:space="0" w:color="auto"/>
        <w:right w:val="none" w:sz="0" w:space="0" w:color="auto"/>
      </w:divBdr>
    </w:div>
    <w:div w:id="143738668">
      <w:bodyDiv w:val="1"/>
      <w:marLeft w:val="0"/>
      <w:marRight w:val="0"/>
      <w:marTop w:val="0"/>
      <w:marBottom w:val="0"/>
      <w:divBdr>
        <w:top w:val="none" w:sz="0" w:space="0" w:color="auto"/>
        <w:left w:val="none" w:sz="0" w:space="0" w:color="auto"/>
        <w:bottom w:val="none" w:sz="0" w:space="0" w:color="auto"/>
        <w:right w:val="none" w:sz="0" w:space="0" w:color="auto"/>
      </w:divBdr>
    </w:div>
    <w:div w:id="407456856">
      <w:bodyDiv w:val="1"/>
      <w:marLeft w:val="0"/>
      <w:marRight w:val="0"/>
      <w:marTop w:val="0"/>
      <w:marBottom w:val="0"/>
      <w:divBdr>
        <w:top w:val="none" w:sz="0" w:space="0" w:color="auto"/>
        <w:left w:val="none" w:sz="0" w:space="0" w:color="auto"/>
        <w:bottom w:val="none" w:sz="0" w:space="0" w:color="auto"/>
        <w:right w:val="none" w:sz="0" w:space="0" w:color="auto"/>
      </w:divBdr>
    </w:div>
    <w:div w:id="549999509">
      <w:bodyDiv w:val="1"/>
      <w:marLeft w:val="0"/>
      <w:marRight w:val="0"/>
      <w:marTop w:val="0"/>
      <w:marBottom w:val="0"/>
      <w:divBdr>
        <w:top w:val="none" w:sz="0" w:space="0" w:color="auto"/>
        <w:left w:val="none" w:sz="0" w:space="0" w:color="auto"/>
        <w:bottom w:val="none" w:sz="0" w:space="0" w:color="auto"/>
        <w:right w:val="none" w:sz="0" w:space="0" w:color="auto"/>
      </w:divBdr>
    </w:div>
    <w:div w:id="758403440">
      <w:bodyDiv w:val="1"/>
      <w:marLeft w:val="0"/>
      <w:marRight w:val="0"/>
      <w:marTop w:val="0"/>
      <w:marBottom w:val="0"/>
      <w:divBdr>
        <w:top w:val="none" w:sz="0" w:space="0" w:color="auto"/>
        <w:left w:val="none" w:sz="0" w:space="0" w:color="auto"/>
        <w:bottom w:val="none" w:sz="0" w:space="0" w:color="auto"/>
        <w:right w:val="none" w:sz="0" w:space="0" w:color="auto"/>
      </w:divBdr>
    </w:div>
    <w:div w:id="875195475">
      <w:bodyDiv w:val="1"/>
      <w:marLeft w:val="0"/>
      <w:marRight w:val="0"/>
      <w:marTop w:val="0"/>
      <w:marBottom w:val="0"/>
      <w:divBdr>
        <w:top w:val="none" w:sz="0" w:space="0" w:color="auto"/>
        <w:left w:val="none" w:sz="0" w:space="0" w:color="auto"/>
        <w:bottom w:val="none" w:sz="0" w:space="0" w:color="auto"/>
        <w:right w:val="none" w:sz="0" w:space="0" w:color="auto"/>
      </w:divBdr>
    </w:div>
    <w:div w:id="1059328095">
      <w:bodyDiv w:val="1"/>
      <w:marLeft w:val="0"/>
      <w:marRight w:val="0"/>
      <w:marTop w:val="0"/>
      <w:marBottom w:val="0"/>
      <w:divBdr>
        <w:top w:val="none" w:sz="0" w:space="0" w:color="auto"/>
        <w:left w:val="none" w:sz="0" w:space="0" w:color="auto"/>
        <w:bottom w:val="none" w:sz="0" w:space="0" w:color="auto"/>
        <w:right w:val="none" w:sz="0" w:space="0" w:color="auto"/>
      </w:divBdr>
    </w:div>
    <w:div w:id="1162233825">
      <w:bodyDiv w:val="1"/>
      <w:marLeft w:val="0"/>
      <w:marRight w:val="0"/>
      <w:marTop w:val="0"/>
      <w:marBottom w:val="0"/>
      <w:divBdr>
        <w:top w:val="none" w:sz="0" w:space="0" w:color="auto"/>
        <w:left w:val="none" w:sz="0" w:space="0" w:color="auto"/>
        <w:bottom w:val="none" w:sz="0" w:space="0" w:color="auto"/>
        <w:right w:val="none" w:sz="0" w:space="0" w:color="auto"/>
      </w:divBdr>
    </w:div>
    <w:div w:id="1178928994">
      <w:bodyDiv w:val="1"/>
      <w:marLeft w:val="0"/>
      <w:marRight w:val="0"/>
      <w:marTop w:val="0"/>
      <w:marBottom w:val="0"/>
      <w:divBdr>
        <w:top w:val="none" w:sz="0" w:space="0" w:color="auto"/>
        <w:left w:val="none" w:sz="0" w:space="0" w:color="auto"/>
        <w:bottom w:val="none" w:sz="0" w:space="0" w:color="auto"/>
        <w:right w:val="none" w:sz="0" w:space="0" w:color="auto"/>
      </w:divBdr>
      <w:divsChild>
        <w:div w:id="1435855670">
          <w:marLeft w:val="0"/>
          <w:marRight w:val="0"/>
          <w:marTop w:val="0"/>
          <w:marBottom w:val="0"/>
          <w:divBdr>
            <w:top w:val="none" w:sz="0" w:space="0" w:color="auto"/>
            <w:left w:val="none" w:sz="0" w:space="0" w:color="auto"/>
            <w:bottom w:val="none" w:sz="0" w:space="0" w:color="auto"/>
            <w:right w:val="none" w:sz="0" w:space="0" w:color="auto"/>
          </w:divBdr>
        </w:div>
        <w:div w:id="243689210">
          <w:marLeft w:val="0"/>
          <w:marRight w:val="0"/>
          <w:marTop w:val="0"/>
          <w:marBottom w:val="0"/>
          <w:divBdr>
            <w:top w:val="none" w:sz="0" w:space="0" w:color="auto"/>
            <w:left w:val="none" w:sz="0" w:space="0" w:color="auto"/>
            <w:bottom w:val="none" w:sz="0" w:space="0" w:color="auto"/>
            <w:right w:val="none" w:sz="0" w:space="0" w:color="auto"/>
          </w:divBdr>
        </w:div>
        <w:div w:id="643391733">
          <w:marLeft w:val="0"/>
          <w:marRight w:val="0"/>
          <w:marTop w:val="0"/>
          <w:marBottom w:val="0"/>
          <w:divBdr>
            <w:top w:val="none" w:sz="0" w:space="0" w:color="auto"/>
            <w:left w:val="none" w:sz="0" w:space="0" w:color="auto"/>
            <w:bottom w:val="none" w:sz="0" w:space="0" w:color="auto"/>
            <w:right w:val="none" w:sz="0" w:space="0" w:color="auto"/>
          </w:divBdr>
        </w:div>
      </w:divsChild>
    </w:div>
    <w:div w:id="1231186716">
      <w:bodyDiv w:val="1"/>
      <w:marLeft w:val="0"/>
      <w:marRight w:val="0"/>
      <w:marTop w:val="0"/>
      <w:marBottom w:val="0"/>
      <w:divBdr>
        <w:top w:val="none" w:sz="0" w:space="0" w:color="auto"/>
        <w:left w:val="none" w:sz="0" w:space="0" w:color="auto"/>
        <w:bottom w:val="none" w:sz="0" w:space="0" w:color="auto"/>
        <w:right w:val="none" w:sz="0" w:space="0" w:color="auto"/>
      </w:divBdr>
      <w:divsChild>
        <w:div w:id="763066753">
          <w:marLeft w:val="0"/>
          <w:marRight w:val="0"/>
          <w:marTop w:val="0"/>
          <w:marBottom w:val="0"/>
          <w:divBdr>
            <w:top w:val="none" w:sz="0" w:space="0" w:color="auto"/>
            <w:left w:val="none" w:sz="0" w:space="0" w:color="auto"/>
            <w:bottom w:val="none" w:sz="0" w:space="0" w:color="auto"/>
            <w:right w:val="none" w:sz="0" w:space="0" w:color="auto"/>
          </w:divBdr>
        </w:div>
        <w:div w:id="1904948443">
          <w:marLeft w:val="0"/>
          <w:marRight w:val="0"/>
          <w:marTop w:val="0"/>
          <w:marBottom w:val="0"/>
          <w:divBdr>
            <w:top w:val="none" w:sz="0" w:space="0" w:color="auto"/>
            <w:left w:val="none" w:sz="0" w:space="0" w:color="auto"/>
            <w:bottom w:val="none" w:sz="0" w:space="0" w:color="auto"/>
            <w:right w:val="none" w:sz="0" w:space="0" w:color="auto"/>
          </w:divBdr>
        </w:div>
      </w:divsChild>
    </w:div>
    <w:div w:id="1231774839">
      <w:bodyDiv w:val="1"/>
      <w:marLeft w:val="0"/>
      <w:marRight w:val="0"/>
      <w:marTop w:val="0"/>
      <w:marBottom w:val="0"/>
      <w:divBdr>
        <w:top w:val="none" w:sz="0" w:space="0" w:color="auto"/>
        <w:left w:val="none" w:sz="0" w:space="0" w:color="auto"/>
        <w:bottom w:val="none" w:sz="0" w:space="0" w:color="auto"/>
        <w:right w:val="none" w:sz="0" w:space="0" w:color="auto"/>
      </w:divBdr>
      <w:divsChild>
        <w:div w:id="631138926">
          <w:marLeft w:val="0"/>
          <w:marRight w:val="0"/>
          <w:marTop w:val="0"/>
          <w:marBottom w:val="0"/>
          <w:divBdr>
            <w:top w:val="none" w:sz="0" w:space="0" w:color="auto"/>
            <w:left w:val="none" w:sz="0" w:space="0" w:color="auto"/>
            <w:bottom w:val="none" w:sz="0" w:space="0" w:color="auto"/>
            <w:right w:val="none" w:sz="0" w:space="0" w:color="auto"/>
          </w:divBdr>
          <w:divsChild>
            <w:div w:id="1204824458">
              <w:marLeft w:val="0"/>
              <w:marRight w:val="0"/>
              <w:marTop w:val="0"/>
              <w:marBottom w:val="0"/>
              <w:divBdr>
                <w:top w:val="none" w:sz="0" w:space="0" w:color="auto"/>
                <w:left w:val="none" w:sz="0" w:space="0" w:color="auto"/>
                <w:bottom w:val="none" w:sz="0" w:space="0" w:color="auto"/>
                <w:right w:val="none" w:sz="0" w:space="0" w:color="auto"/>
              </w:divBdr>
            </w:div>
          </w:divsChild>
        </w:div>
        <w:div w:id="113444842">
          <w:marLeft w:val="0"/>
          <w:marRight w:val="0"/>
          <w:marTop w:val="120"/>
          <w:marBottom w:val="0"/>
          <w:divBdr>
            <w:top w:val="none" w:sz="0" w:space="0" w:color="auto"/>
            <w:left w:val="none" w:sz="0" w:space="0" w:color="auto"/>
            <w:bottom w:val="none" w:sz="0" w:space="0" w:color="auto"/>
            <w:right w:val="none" w:sz="0" w:space="0" w:color="auto"/>
          </w:divBdr>
          <w:divsChild>
            <w:div w:id="510919754">
              <w:marLeft w:val="0"/>
              <w:marRight w:val="0"/>
              <w:marTop w:val="0"/>
              <w:marBottom w:val="0"/>
              <w:divBdr>
                <w:top w:val="none" w:sz="0" w:space="0" w:color="auto"/>
                <w:left w:val="none" w:sz="0" w:space="0" w:color="auto"/>
                <w:bottom w:val="none" w:sz="0" w:space="0" w:color="auto"/>
                <w:right w:val="none" w:sz="0" w:space="0" w:color="auto"/>
              </w:divBdr>
            </w:div>
          </w:divsChild>
        </w:div>
        <w:div w:id="1723749928">
          <w:marLeft w:val="0"/>
          <w:marRight w:val="0"/>
          <w:marTop w:val="120"/>
          <w:marBottom w:val="0"/>
          <w:divBdr>
            <w:top w:val="none" w:sz="0" w:space="0" w:color="auto"/>
            <w:left w:val="none" w:sz="0" w:space="0" w:color="auto"/>
            <w:bottom w:val="none" w:sz="0" w:space="0" w:color="auto"/>
            <w:right w:val="none" w:sz="0" w:space="0" w:color="auto"/>
          </w:divBdr>
          <w:divsChild>
            <w:div w:id="865480970">
              <w:marLeft w:val="0"/>
              <w:marRight w:val="0"/>
              <w:marTop w:val="0"/>
              <w:marBottom w:val="0"/>
              <w:divBdr>
                <w:top w:val="none" w:sz="0" w:space="0" w:color="auto"/>
                <w:left w:val="none" w:sz="0" w:space="0" w:color="auto"/>
                <w:bottom w:val="none" w:sz="0" w:space="0" w:color="auto"/>
                <w:right w:val="none" w:sz="0" w:space="0" w:color="auto"/>
              </w:divBdr>
            </w:div>
          </w:divsChild>
        </w:div>
        <w:div w:id="1861777228">
          <w:marLeft w:val="0"/>
          <w:marRight w:val="0"/>
          <w:marTop w:val="120"/>
          <w:marBottom w:val="0"/>
          <w:divBdr>
            <w:top w:val="none" w:sz="0" w:space="0" w:color="auto"/>
            <w:left w:val="none" w:sz="0" w:space="0" w:color="auto"/>
            <w:bottom w:val="none" w:sz="0" w:space="0" w:color="auto"/>
            <w:right w:val="none" w:sz="0" w:space="0" w:color="auto"/>
          </w:divBdr>
          <w:divsChild>
            <w:div w:id="137896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435827">
      <w:bodyDiv w:val="1"/>
      <w:marLeft w:val="0"/>
      <w:marRight w:val="0"/>
      <w:marTop w:val="0"/>
      <w:marBottom w:val="0"/>
      <w:divBdr>
        <w:top w:val="none" w:sz="0" w:space="0" w:color="auto"/>
        <w:left w:val="none" w:sz="0" w:space="0" w:color="auto"/>
        <w:bottom w:val="none" w:sz="0" w:space="0" w:color="auto"/>
        <w:right w:val="none" w:sz="0" w:space="0" w:color="auto"/>
      </w:divBdr>
    </w:div>
    <w:div w:id="1636371399">
      <w:bodyDiv w:val="1"/>
      <w:marLeft w:val="0"/>
      <w:marRight w:val="0"/>
      <w:marTop w:val="0"/>
      <w:marBottom w:val="0"/>
      <w:divBdr>
        <w:top w:val="none" w:sz="0" w:space="0" w:color="auto"/>
        <w:left w:val="none" w:sz="0" w:space="0" w:color="auto"/>
        <w:bottom w:val="none" w:sz="0" w:space="0" w:color="auto"/>
        <w:right w:val="none" w:sz="0" w:space="0" w:color="auto"/>
      </w:divBdr>
    </w:div>
    <w:div w:id="1824467295">
      <w:bodyDiv w:val="1"/>
      <w:marLeft w:val="0"/>
      <w:marRight w:val="0"/>
      <w:marTop w:val="0"/>
      <w:marBottom w:val="0"/>
      <w:divBdr>
        <w:top w:val="none" w:sz="0" w:space="0" w:color="auto"/>
        <w:left w:val="none" w:sz="0" w:space="0" w:color="auto"/>
        <w:bottom w:val="none" w:sz="0" w:space="0" w:color="auto"/>
        <w:right w:val="none" w:sz="0" w:space="0" w:color="auto"/>
      </w:divBdr>
    </w:div>
    <w:div w:id="1848641107">
      <w:bodyDiv w:val="1"/>
      <w:marLeft w:val="0"/>
      <w:marRight w:val="0"/>
      <w:marTop w:val="0"/>
      <w:marBottom w:val="0"/>
      <w:divBdr>
        <w:top w:val="none" w:sz="0" w:space="0" w:color="auto"/>
        <w:left w:val="none" w:sz="0" w:space="0" w:color="auto"/>
        <w:bottom w:val="none" w:sz="0" w:space="0" w:color="auto"/>
        <w:right w:val="none" w:sz="0" w:space="0" w:color="auto"/>
      </w:divBdr>
    </w:div>
    <w:div w:id="2049403873">
      <w:bodyDiv w:val="1"/>
      <w:marLeft w:val="0"/>
      <w:marRight w:val="0"/>
      <w:marTop w:val="0"/>
      <w:marBottom w:val="0"/>
      <w:divBdr>
        <w:top w:val="none" w:sz="0" w:space="0" w:color="auto"/>
        <w:left w:val="none" w:sz="0" w:space="0" w:color="auto"/>
        <w:bottom w:val="none" w:sz="0" w:space="0" w:color="auto"/>
        <w:right w:val="none" w:sz="0" w:space="0" w:color="auto"/>
      </w:divBdr>
      <w:divsChild>
        <w:div w:id="392197469">
          <w:marLeft w:val="0"/>
          <w:marRight w:val="0"/>
          <w:marTop w:val="0"/>
          <w:marBottom w:val="0"/>
          <w:divBdr>
            <w:top w:val="none" w:sz="0" w:space="0" w:color="auto"/>
            <w:left w:val="none" w:sz="0" w:space="0" w:color="auto"/>
            <w:bottom w:val="none" w:sz="0" w:space="0" w:color="auto"/>
            <w:right w:val="none" w:sz="0" w:space="0" w:color="auto"/>
          </w:divBdr>
          <w:divsChild>
            <w:div w:id="1779905784">
              <w:marLeft w:val="0"/>
              <w:marRight w:val="0"/>
              <w:marTop w:val="0"/>
              <w:marBottom w:val="0"/>
              <w:divBdr>
                <w:top w:val="none" w:sz="0" w:space="0" w:color="auto"/>
                <w:left w:val="none" w:sz="0" w:space="0" w:color="auto"/>
                <w:bottom w:val="none" w:sz="0" w:space="0" w:color="auto"/>
                <w:right w:val="none" w:sz="0" w:space="0" w:color="auto"/>
              </w:divBdr>
            </w:div>
          </w:divsChild>
        </w:div>
        <w:div w:id="691566123">
          <w:marLeft w:val="0"/>
          <w:marRight w:val="0"/>
          <w:marTop w:val="120"/>
          <w:marBottom w:val="0"/>
          <w:divBdr>
            <w:top w:val="none" w:sz="0" w:space="0" w:color="auto"/>
            <w:left w:val="none" w:sz="0" w:space="0" w:color="auto"/>
            <w:bottom w:val="none" w:sz="0" w:space="0" w:color="auto"/>
            <w:right w:val="none" w:sz="0" w:space="0" w:color="auto"/>
          </w:divBdr>
          <w:divsChild>
            <w:div w:id="205723731">
              <w:marLeft w:val="0"/>
              <w:marRight w:val="0"/>
              <w:marTop w:val="0"/>
              <w:marBottom w:val="0"/>
              <w:divBdr>
                <w:top w:val="none" w:sz="0" w:space="0" w:color="auto"/>
                <w:left w:val="none" w:sz="0" w:space="0" w:color="auto"/>
                <w:bottom w:val="none" w:sz="0" w:space="0" w:color="auto"/>
                <w:right w:val="none" w:sz="0" w:space="0" w:color="auto"/>
              </w:divBdr>
            </w:div>
          </w:divsChild>
        </w:div>
        <w:div w:id="1503737330">
          <w:marLeft w:val="0"/>
          <w:marRight w:val="0"/>
          <w:marTop w:val="120"/>
          <w:marBottom w:val="0"/>
          <w:divBdr>
            <w:top w:val="none" w:sz="0" w:space="0" w:color="auto"/>
            <w:left w:val="none" w:sz="0" w:space="0" w:color="auto"/>
            <w:bottom w:val="none" w:sz="0" w:space="0" w:color="auto"/>
            <w:right w:val="none" w:sz="0" w:space="0" w:color="auto"/>
          </w:divBdr>
          <w:divsChild>
            <w:div w:id="130638534">
              <w:marLeft w:val="0"/>
              <w:marRight w:val="0"/>
              <w:marTop w:val="0"/>
              <w:marBottom w:val="0"/>
              <w:divBdr>
                <w:top w:val="none" w:sz="0" w:space="0" w:color="auto"/>
                <w:left w:val="none" w:sz="0" w:space="0" w:color="auto"/>
                <w:bottom w:val="none" w:sz="0" w:space="0" w:color="auto"/>
                <w:right w:val="none" w:sz="0" w:space="0" w:color="auto"/>
              </w:divBdr>
            </w:div>
          </w:divsChild>
        </w:div>
        <w:div w:id="2101945513">
          <w:marLeft w:val="0"/>
          <w:marRight w:val="0"/>
          <w:marTop w:val="120"/>
          <w:marBottom w:val="0"/>
          <w:divBdr>
            <w:top w:val="none" w:sz="0" w:space="0" w:color="auto"/>
            <w:left w:val="none" w:sz="0" w:space="0" w:color="auto"/>
            <w:bottom w:val="none" w:sz="0" w:space="0" w:color="auto"/>
            <w:right w:val="none" w:sz="0" w:space="0" w:color="auto"/>
          </w:divBdr>
          <w:divsChild>
            <w:div w:id="77957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Dronfield.neighbourhood@derbyshire.police.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Dronfield.neighbourhood@derbyshire.police.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853\Downloads\Newsletter%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Newsletter template (1)</Template>
  <TotalTime>40</TotalTime>
  <Pages>2</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12853</dc:creator>
  <cp:keywords/>
  <dc:description/>
  <cp:lastModifiedBy>12853</cp:lastModifiedBy>
  <cp:revision>29</cp:revision>
  <cp:lastPrinted>2026-09-27T19:14:00Z</cp:lastPrinted>
  <dcterms:created xsi:type="dcterms:W3CDTF">2026-09-27T18:37:00Z</dcterms:created>
  <dcterms:modified xsi:type="dcterms:W3CDTF">2026-09-27T19:16:00Z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73e9faa-a556-4117-b0fa-d55c05913a89_Enabled">
    <vt:lpwstr>true</vt:lpwstr>
  </property>
  <property fmtid="{D5CDD505-2E9C-101B-9397-08002B2CF9AE}" pid="3" name="MSIP_Label_073e9faa-a556-4117-b0fa-d55c05913a89_SetDate">
    <vt:lpwstr>2022-02-20T11:10:57Z</vt:lpwstr>
  </property>
  <property fmtid="{D5CDD505-2E9C-101B-9397-08002B2CF9AE}" pid="4" name="MSIP_Label_073e9faa-a556-4117-b0fa-d55c05913a89_Method">
    <vt:lpwstr>Standard</vt:lpwstr>
  </property>
  <property fmtid="{D5CDD505-2E9C-101B-9397-08002B2CF9AE}" pid="5" name="MSIP_Label_073e9faa-a556-4117-b0fa-d55c05913a89_Name">
    <vt:lpwstr>OFFICIAL</vt:lpwstr>
  </property>
  <property fmtid="{D5CDD505-2E9C-101B-9397-08002B2CF9AE}" pid="6" name="MSIP_Label_073e9faa-a556-4117-b0fa-d55c05913a89_SiteId">
    <vt:lpwstr>ae0a022d-630d-4396-b8fb-58db3061b91b</vt:lpwstr>
  </property>
  <property fmtid="{D5CDD505-2E9C-101B-9397-08002B2CF9AE}" pid="7" name="MSIP_Label_073e9faa-a556-4117-b0fa-d55c05913a89_ActionId">
    <vt:lpwstr>78fb06a8-bc6c-48e6-8cdc-c69dd7924a46</vt:lpwstr>
  </property>
  <property fmtid="{D5CDD505-2E9C-101B-9397-08002B2CF9AE}" pid="8" name="MSIP_Label_073e9faa-a556-4117-b0fa-d55c05913a89_ContentBits">
    <vt:lpwstr>0</vt:lpwstr>
  </property>
</Properties>
</file>